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73" w:rsidRDefault="007A4473" w:rsidP="00A66F07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5pt;margin-top:-18pt;width:508.15pt;height:729pt;z-index:251661824">
            <v:imagedata r:id="rId7" o:title="" croptop="3662f" cropbottom="3276f" cropleft="5548f" cropright="2126f"/>
          </v:shape>
        </w:pict>
      </w:r>
    </w:p>
    <w:p w:rsidR="007A4473" w:rsidRPr="00DE3CA0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A66F07">
      <w:pPr>
        <w:jc w:val="center"/>
        <w:rPr>
          <w:sz w:val="24"/>
          <w:szCs w:val="24"/>
        </w:rPr>
      </w:pPr>
    </w:p>
    <w:p w:rsidR="007A4473" w:rsidRDefault="007A4473" w:rsidP="00DE3CA0">
      <w:pPr>
        <w:rPr>
          <w:sz w:val="24"/>
          <w:szCs w:val="24"/>
        </w:rPr>
      </w:pPr>
    </w:p>
    <w:p w:rsidR="007A4473" w:rsidRDefault="007A4473" w:rsidP="00DE3CA0">
      <w:pPr>
        <w:tabs>
          <w:tab w:val="left" w:pos="3381"/>
        </w:tabs>
        <w:ind w:left="3101"/>
        <w:rPr>
          <w:b/>
          <w:bCs/>
          <w:sz w:val="24"/>
          <w:szCs w:val="24"/>
        </w:rPr>
      </w:pPr>
    </w:p>
    <w:p w:rsidR="007A4473" w:rsidRDefault="007A4473" w:rsidP="00DE3CA0">
      <w:pPr>
        <w:tabs>
          <w:tab w:val="left" w:pos="3381"/>
        </w:tabs>
        <w:ind w:left="3101"/>
        <w:rPr>
          <w:b/>
          <w:bCs/>
          <w:sz w:val="24"/>
          <w:szCs w:val="24"/>
        </w:rPr>
      </w:pPr>
    </w:p>
    <w:p w:rsidR="007A4473" w:rsidRDefault="007A4473" w:rsidP="00DE3CA0">
      <w:pPr>
        <w:tabs>
          <w:tab w:val="left" w:pos="3381"/>
        </w:tabs>
        <w:ind w:left="3101"/>
        <w:rPr>
          <w:b/>
          <w:bCs/>
          <w:sz w:val="24"/>
          <w:szCs w:val="24"/>
        </w:rPr>
      </w:pPr>
    </w:p>
    <w:p w:rsidR="007A4473" w:rsidRPr="00DE3CA0" w:rsidRDefault="007A4473" w:rsidP="00DE3CA0">
      <w:pPr>
        <w:tabs>
          <w:tab w:val="left" w:pos="3381"/>
        </w:tabs>
        <w:ind w:left="3101"/>
        <w:rPr>
          <w:b/>
          <w:bCs/>
          <w:sz w:val="24"/>
          <w:szCs w:val="24"/>
        </w:rPr>
      </w:pPr>
    </w:p>
    <w:p w:rsidR="007A4473" w:rsidRPr="00C0605A" w:rsidRDefault="007A4473" w:rsidP="00A66F07">
      <w:pPr>
        <w:numPr>
          <w:ilvl w:val="0"/>
          <w:numId w:val="1"/>
        </w:numPr>
        <w:tabs>
          <w:tab w:val="left" w:pos="3381"/>
        </w:tabs>
        <w:ind w:left="3381" w:hanging="280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ОБЩИЕ ПОЛОЖЕНИЯ</w:t>
      </w:r>
    </w:p>
    <w:p w:rsidR="007A4473" w:rsidRPr="00C0605A" w:rsidRDefault="007A4473" w:rsidP="00A66F07">
      <w:pPr>
        <w:spacing w:line="330" w:lineRule="exact"/>
        <w:rPr>
          <w:sz w:val="24"/>
          <w:szCs w:val="24"/>
        </w:rPr>
      </w:pPr>
    </w:p>
    <w:p w:rsidR="007A4473" w:rsidRPr="00C0605A" w:rsidRDefault="007A4473" w:rsidP="00A66F07">
      <w:pPr>
        <w:spacing w:line="238" w:lineRule="auto"/>
        <w:ind w:left="1" w:firstLine="719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1.1. Настоящее Положение о наставничестве (далее – Положение) в ГАПОУ СО «Красноуфимский многопрофильный техникум» (далее – техникум) разработано в соответствие с:</w:t>
      </w:r>
    </w:p>
    <w:p w:rsidR="007A4473" w:rsidRPr="00C0605A" w:rsidRDefault="007A4473" w:rsidP="00A66F07">
      <w:pPr>
        <w:spacing w:line="238" w:lineRule="auto"/>
        <w:ind w:left="1" w:hanging="1"/>
        <w:jc w:val="both"/>
        <w:rPr>
          <w:sz w:val="24"/>
          <w:szCs w:val="24"/>
        </w:rPr>
      </w:pPr>
      <w:r w:rsidRPr="00C0605A">
        <w:rPr>
          <w:sz w:val="24"/>
          <w:szCs w:val="24"/>
        </w:rPr>
        <w:t xml:space="preserve"> </w:t>
      </w:r>
      <w:r w:rsidRPr="00C0605A">
        <w:rPr>
          <w:sz w:val="24"/>
          <w:szCs w:val="24"/>
        </w:rPr>
        <w:tab/>
        <w:t xml:space="preserve">- Федеральным Законом «Об образовании </w:t>
      </w:r>
      <w:r>
        <w:rPr>
          <w:sz w:val="24"/>
          <w:szCs w:val="24"/>
        </w:rPr>
        <w:t xml:space="preserve">в Российской Федерации» </w:t>
      </w:r>
      <w:r w:rsidRPr="00C0605A">
        <w:rPr>
          <w:sz w:val="24"/>
          <w:szCs w:val="24"/>
        </w:rPr>
        <w:t>от 29.12.2012 г. № 273-ФЗ;</w:t>
      </w:r>
    </w:p>
    <w:p w:rsidR="007A4473" w:rsidRDefault="007A4473" w:rsidP="00A66F07">
      <w:pPr>
        <w:spacing w:line="238" w:lineRule="auto"/>
        <w:ind w:left="1" w:firstLine="719"/>
        <w:jc w:val="both"/>
        <w:rPr>
          <w:sz w:val="24"/>
          <w:szCs w:val="24"/>
        </w:rPr>
      </w:pPr>
      <w:r>
        <w:rPr>
          <w:sz w:val="24"/>
          <w:szCs w:val="24"/>
        </w:rPr>
        <w:t>- Распоряжением Министерства просвещения</w:t>
      </w:r>
      <w:r w:rsidRPr="00C0605A">
        <w:rPr>
          <w:sz w:val="24"/>
          <w:szCs w:val="24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</w:t>
      </w:r>
      <w:r>
        <w:rPr>
          <w:sz w:val="24"/>
          <w:szCs w:val="24"/>
        </w:rPr>
        <w:t>мена опытом между обучающимися»</w:t>
      </w:r>
    </w:p>
    <w:p w:rsidR="007A4473" w:rsidRPr="00B653C3" w:rsidRDefault="007A4473" w:rsidP="00B653C3">
      <w:pPr>
        <w:spacing w:line="238" w:lineRule="auto"/>
        <w:ind w:left="1"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письмом Министерства просвещения России от </w:t>
      </w:r>
      <w:r w:rsidRPr="00B653C3">
        <w:rPr>
          <w:sz w:val="24"/>
          <w:szCs w:val="24"/>
        </w:rPr>
        <w:t>23.01.2020</w:t>
      </w:r>
      <w:r>
        <w:rPr>
          <w:sz w:val="24"/>
          <w:szCs w:val="24"/>
        </w:rPr>
        <w:t xml:space="preserve"> г. № </w:t>
      </w:r>
      <w:r w:rsidRPr="00B653C3">
        <w:rPr>
          <w:sz w:val="24"/>
          <w:szCs w:val="24"/>
        </w:rPr>
        <w:t xml:space="preserve">МР-42/02 </w:t>
      </w:r>
      <w:r>
        <w:rPr>
          <w:sz w:val="24"/>
          <w:szCs w:val="24"/>
        </w:rPr>
        <w:t xml:space="preserve">           </w:t>
      </w:r>
      <w:r w:rsidRPr="00B653C3">
        <w:rPr>
          <w:sz w:val="24"/>
          <w:szCs w:val="24"/>
        </w:rPr>
        <w:t>«О направлении целевой модели наставничества и методических рекомендаций» (вместе с 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</w:t>
      </w:r>
      <w:r>
        <w:rPr>
          <w:sz w:val="24"/>
          <w:szCs w:val="24"/>
        </w:rPr>
        <w:t>мена опытом между обучающимися)</w:t>
      </w:r>
    </w:p>
    <w:p w:rsidR="007A4473" w:rsidRPr="00C0605A" w:rsidRDefault="007A4473" w:rsidP="00A66F07">
      <w:pPr>
        <w:spacing w:line="238" w:lineRule="auto"/>
        <w:ind w:left="1" w:hanging="1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и определяет порядок организации наставничества для внедрения практико-ориентированных и гибких образовательных технологий в техникуме.</w:t>
      </w:r>
    </w:p>
    <w:p w:rsidR="007A4473" w:rsidRPr="00C0605A" w:rsidRDefault="007A4473" w:rsidP="00A66F07">
      <w:pPr>
        <w:spacing w:line="10" w:lineRule="exact"/>
        <w:ind w:hanging="1"/>
        <w:rPr>
          <w:sz w:val="24"/>
          <w:szCs w:val="24"/>
        </w:rPr>
      </w:pPr>
    </w:p>
    <w:p w:rsidR="007A4473" w:rsidRPr="00C0605A" w:rsidRDefault="007A4473" w:rsidP="00A66F07">
      <w:pPr>
        <w:ind w:left="561" w:firstLine="159"/>
        <w:rPr>
          <w:sz w:val="24"/>
          <w:szCs w:val="24"/>
        </w:rPr>
      </w:pPr>
      <w:r w:rsidRPr="00C0605A">
        <w:rPr>
          <w:sz w:val="24"/>
          <w:szCs w:val="24"/>
        </w:rPr>
        <w:t>1.2. Настоящее Положение:</w:t>
      </w:r>
    </w:p>
    <w:p w:rsidR="007A4473" w:rsidRPr="00C0605A" w:rsidRDefault="007A4473" w:rsidP="00A66F07">
      <w:pPr>
        <w:spacing w:line="16" w:lineRule="exact"/>
        <w:ind w:hanging="1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left="281" w:right="20" w:hanging="1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 xml:space="preserve">- определяет цель и задачи наставничества в соответствие с методологией (целевой моделью) наставничества обучающихся </w:t>
      </w:r>
      <w:r w:rsidRPr="00B653C3">
        <w:rPr>
          <w:sz w:val="24"/>
          <w:szCs w:val="24"/>
        </w:rPr>
        <w:t>(далее - Целевая модель);</w:t>
      </w:r>
    </w:p>
    <w:p w:rsidR="007A4473" w:rsidRPr="00C0605A" w:rsidRDefault="007A4473" w:rsidP="00A66F07">
      <w:pPr>
        <w:spacing w:line="1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6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устанавливает порядок организации наставнической деятельности</w:t>
      </w:r>
      <w:r>
        <w:rPr>
          <w:sz w:val="24"/>
          <w:szCs w:val="24"/>
        </w:rPr>
        <w:t xml:space="preserve"> в техникуме</w:t>
      </w:r>
      <w:r w:rsidRPr="00C0605A">
        <w:rPr>
          <w:sz w:val="24"/>
          <w:szCs w:val="24"/>
        </w:rPr>
        <w:t>;</w:t>
      </w:r>
    </w:p>
    <w:p w:rsidR="007A4473" w:rsidRPr="00C0605A" w:rsidRDefault="007A4473" w:rsidP="00A66F07">
      <w:pPr>
        <w:spacing w:line="2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5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определяет права и обязанности ее участников;</w:t>
      </w:r>
    </w:p>
    <w:p w:rsidR="007A4473" w:rsidRPr="00C0605A" w:rsidRDefault="007A4473" w:rsidP="00A66F07">
      <w:pPr>
        <w:spacing w:line="2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6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определяет требования, предъявляемые к наставникам;</w:t>
      </w:r>
    </w:p>
    <w:p w:rsidR="007A4473" w:rsidRPr="00C0605A" w:rsidRDefault="007A4473" w:rsidP="00A66F07">
      <w:pPr>
        <w:spacing w:line="3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5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устанавливает способы мотивации наставников и кураторов;</w:t>
      </w:r>
    </w:p>
    <w:p w:rsidR="007A4473" w:rsidRPr="00C0605A" w:rsidRDefault="007A4473" w:rsidP="00A66F07">
      <w:pPr>
        <w:spacing w:line="15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hanging="1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определяет требования к проведению мониторинга и оценки качества процесса реализации наставничества в техникуме и его эффективности.</w:t>
      </w:r>
    </w:p>
    <w:p w:rsidR="007A4473" w:rsidRPr="00C0605A" w:rsidRDefault="007A4473" w:rsidP="00A66F07">
      <w:pPr>
        <w:spacing w:line="1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ind w:left="561" w:firstLine="159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>1.3.  Участниками системы наставничества в техникуме являются:</w:t>
      </w:r>
    </w:p>
    <w:p w:rsidR="007A4473" w:rsidRPr="00C0605A" w:rsidRDefault="007A4473" w:rsidP="00A66F07">
      <w:pPr>
        <w:tabs>
          <w:tab w:val="left" w:pos="281"/>
        </w:tabs>
        <w:spacing w:line="238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наставник;</w:t>
      </w:r>
    </w:p>
    <w:p w:rsidR="007A4473" w:rsidRPr="00C0605A" w:rsidRDefault="007A4473" w:rsidP="00A66F07">
      <w:pPr>
        <w:spacing w:line="16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hanging="1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лицо, в отношении которого осуществляется наставничество (далее - наставляемый);</w:t>
      </w:r>
    </w:p>
    <w:p w:rsidR="007A4473" w:rsidRPr="00C0605A" w:rsidRDefault="007A4473" w:rsidP="00A66F07">
      <w:pPr>
        <w:tabs>
          <w:tab w:val="left" w:pos="281"/>
        </w:tabs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директор техникума;</w:t>
      </w:r>
    </w:p>
    <w:p w:rsidR="007A4473" w:rsidRPr="00C0605A" w:rsidRDefault="007A4473" w:rsidP="00A66F07">
      <w:pPr>
        <w:spacing w:line="1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5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куратор наставнической деятельности в техникуме;</w:t>
      </w:r>
    </w:p>
    <w:p w:rsidR="007A4473" w:rsidRPr="00C0605A" w:rsidRDefault="007A4473" w:rsidP="00A66F07">
      <w:pPr>
        <w:spacing w:line="2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5" w:lineRule="auto"/>
        <w:ind w:left="281" w:hanging="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ро</w:t>
      </w:r>
      <w:r>
        <w:rPr>
          <w:sz w:val="24"/>
          <w:szCs w:val="24"/>
        </w:rPr>
        <w:t xml:space="preserve">дители (законные представители) </w:t>
      </w:r>
      <w:r w:rsidRPr="00C0605A">
        <w:rPr>
          <w:sz w:val="24"/>
          <w:szCs w:val="24"/>
        </w:rPr>
        <w:t>обучающихся;</w:t>
      </w:r>
    </w:p>
    <w:p w:rsidR="007A4473" w:rsidRPr="00C0605A" w:rsidRDefault="007A4473" w:rsidP="00A66F07">
      <w:pPr>
        <w:spacing w:line="2" w:lineRule="exact"/>
        <w:ind w:hanging="1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B653C3">
      <w:pPr>
        <w:tabs>
          <w:tab w:val="left" w:pos="281"/>
        </w:tabs>
        <w:spacing w:line="236" w:lineRule="auto"/>
        <w:ind w:left="281" w:hanging="1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работодатели, представители образовательных организаций, 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7A4473" w:rsidRPr="00C0605A" w:rsidRDefault="007A4473" w:rsidP="00A66F07">
      <w:pPr>
        <w:spacing w:line="344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B653C3">
      <w:pPr>
        <w:tabs>
          <w:tab w:val="left" w:pos="0"/>
        </w:tabs>
        <w:spacing w:line="234" w:lineRule="auto"/>
        <w:ind w:right="4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Pr="00C0605A">
        <w:rPr>
          <w:b/>
          <w:bCs/>
          <w:sz w:val="24"/>
          <w:szCs w:val="24"/>
        </w:rPr>
        <w:t>ЦЕЛЬ И ЗАДАЧИ НАСТАВНИЧЕСТВА.</w:t>
      </w:r>
    </w:p>
    <w:p w:rsidR="007A4473" w:rsidRPr="00C0605A" w:rsidRDefault="007A4473" w:rsidP="00B653C3">
      <w:pPr>
        <w:tabs>
          <w:tab w:val="left" w:pos="0"/>
        </w:tabs>
        <w:spacing w:line="234" w:lineRule="auto"/>
        <w:ind w:right="400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ФУНКЦИИ ОБРАЗОВАТЕЛЬНОЙ ОРГАНИЗАЦИИ В ОБЛАСТИ ВНЕДРЕНИЯ ЦЕЛЕВОЙ МОДЕЛИ НАСТАВНИЧЕСТВА</w:t>
      </w:r>
    </w:p>
    <w:p w:rsidR="007A4473" w:rsidRPr="00C0605A" w:rsidRDefault="007A4473" w:rsidP="00A66F07">
      <w:pPr>
        <w:spacing w:line="330" w:lineRule="exact"/>
        <w:rPr>
          <w:sz w:val="24"/>
          <w:szCs w:val="24"/>
        </w:rPr>
      </w:pPr>
    </w:p>
    <w:p w:rsidR="007A4473" w:rsidRPr="00C0605A" w:rsidRDefault="007A4473" w:rsidP="00A66F07">
      <w:pPr>
        <w:spacing w:line="238" w:lineRule="auto"/>
        <w:ind w:left="1" w:firstLine="566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обучающихся и выпускников техникума, а также оказание помощи педагогическим работникам (далее — педагоги) 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7A4473" w:rsidRPr="00C0605A" w:rsidRDefault="007A4473" w:rsidP="00A66F07">
      <w:pPr>
        <w:spacing w:line="6" w:lineRule="exact"/>
        <w:rPr>
          <w:sz w:val="24"/>
          <w:szCs w:val="24"/>
        </w:rPr>
      </w:pPr>
    </w:p>
    <w:p w:rsidR="007A4473" w:rsidRPr="00C0605A" w:rsidRDefault="007A4473" w:rsidP="00A66F07">
      <w:pPr>
        <w:ind w:left="281" w:firstLine="286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2.2.</w:t>
      </w:r>
      <w:r w:rsidRPr="00C0605A">
        <w:rPr>
          <w:rFonts w:ascii="Bookman Old Style" w:hAnsi="Bookman Old Style" w:cs="Bookman Old Style"/>
          <w:sz w:val="24"/>
          <w:szCs w:val="24"/>
        </w:rPr>
        <w:t xml:space="preserve"> </w:t>
      </w:r>
      <w:r w:rsidRPr="00C0605A">
        <w:rPr>
          <w:sz w:val="24"/>
          <w:szCs w:val="24"/>
        </w:rPr>
        <w:t xml:space="preserve">Задачами наставничества являются: </w:t>
      </w:r>
    </w:p>
    <w:p w:rsidR="007A4473" w:rsidRPr="00C0605A" w:rsidRDefault="007A4473" w:rsidP="00B653C3">
      <w:pPr>
        <w:ind w:firstLine="567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- улучшение показателей в профессиональной, образовательной, социокультурной и других сферах деятельности;</w:t>
      </w:r>
    </w:p>
    <w:p w:rsidR="007A4473" w:rsidRPr="00C0605A" w:rsidRDefault="007A4473" w:rsidP="00A66F07">
      <w:pPr>
        <w:tabs>
          <w:tab w:val="left" w:pos="281"/>
        </w:tabs>
        <w:spacing w:line="235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подготовка обучающегося к самостоятельной, осознанной и социально-продуктивной деятельности в современном мире;</w:t>
      </w: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rFonts w:ascii="Bookman Old Style" w:hAnsi="Bookman Old Style" w:cs="Bookman Old Style"/>
          <w:sz w:val="24"/>
          <w:szCs w:val="24"/>
        </w:rPr>
        <w:tab/>
      </w:r>
      <w:r>
        <w:rPr>
          <w:rFonts w:ascii="Bookman Old Style" w:hAnsi="Bookman Old Style" w:cs="Bookman Old Style"/>
          <w:sz w:val="24"/>
          <w:szCs w:val="24"/>
        </w:rPr>
        <w:tab/>
      </w:r>
      <w:r w:rsidRPr="00C0605A">
        <w:rPr>
          <w:rFonts w:ascii="Bookman Old Style" w:hAnsi="Bookman Old Style" w:cs="Bookman Old Style"/>
          <w:sz w:val="24"/>
          <w:szCs w:val="24"/>
        </w:rPr>
        <w:t xml:space="preserve">- </w:t>
      </w:r>
      <w:r w:rsidRPr="00C0605A">
        <w:rPr>
          <w:sz w:val="24"/>
          <w:szCs w:val="24"/>
        </w:rPr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7A4473" w:rsidRPr="00C0605A" w:rsidRDefault="007A4473" w:rsidP="00A66F07">
      <w:pPr>
        <w:spacing w:line="18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B653C3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7A4473" w:rsidRPr="00C0605A" w:rsidRDefault="007A4473" w:rsidP="00B653C3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содействие профессиональному становлению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7A4473" w:rsidRPr="00C0605A" w:rsidRDefault="007A4473" w:rsidP="00B653C3">
      <w:pPr>
        <w:tabs>
          <w:tab w:val="left" w:pos="281"/>
        </w:tabs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создание условий для эффективного обмена личностным, жизненным и профессиональным опытом для каждого субъекта образовательной и</w:t>
      </w:r>
      <w:r w:rsidRPr="00C0605A">
        <w:rPr>
          <w:rFonts w:ascii="Bookman Old Style" w:hAnsi="Bookman Old Style" w:cs="Bookman Old Style"/>
          <w:sz w:val="24"/>
          <w:szCs w:val="24"/>
        </w:rPr>
        <w:t xml:space="preserve"> </w:t>
      </w:r>
      <w:r w:rsidRPr="00C0605A">
        <w:rPr>
          <w:sz w:val="24"/>
          <w:szCs w:val="24"/>
        </w:rPr>
        <w:t>профессиональной деятельности, участвующих в наставнической деятельности;</w:t>
      </w:r>
    </w:p>
    <w:p w:rsidR="007A4473" w:rsidRPr="00C0605A" w:rsidRDefault="007A4473" w:rsidP="00B653C3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7A4473" w:rsidRPr="00C0605A" w:rsidRDefault="007A4473" w:rsidP="00A66F07">
      <w:pPr>
        <w:spacing w:line="15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формирование в техникуме открытого и эффективного сообщества, в котором выстроены доверительные и партнерские отношения между участниками Программы наставничества.</w:t>
      </w:r>
    </w:p>
    <w:p w:rsidR="007A4473" w:rsidRPr="00C0605A" w:rsidRDefault="007A4473" w:rsidP="00A66F07">
      <w:pPr>
        <w:spacing w:line="1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B653C3">
      <w:pPr>
        <w:ind w:firstLine="708"/>
        <w:jc w:val="both"/>
        <w:rPr>
          <w:sz w:val="24"/>
          <w:szCs w:val="24"/>
        </w:rPr>
      </w:pPr>
      <w:r w:rsidRPr="00C0605A">
        <w:rPr>
          <w:sz w:val="24"/>
          <w:szCs w:val="24"/>
        </w:rPr>
        <w:t xml:space="preserve">2.3. Внедрение   целевой   </w:t>
      </w:r>
      <w:r>
        <w:rPr>
          <w:sz w:val="24"/>
          <w:szCs w:val="24"/>
        </w:rPr>
        <w:t>модели   наставничества   в техникуме</w:t>
      </w:r>
      <w:r w:rsidRPr="00C0605A">
        <w:rPr>
          <w:sz w:val="24"/>
          <w:szCs w:val="24"/>
        </w:rPr>
        <w:t xml:space="preserve">   предполагает</w:t>
      </w:r>
      <w:r>
        <w:rPr>
          <w:sz w:val="24"/>
          <w:szCs w:val="24"/>
        </w:rPr>
        <w:t xml:space="preserve"> осуществление следующих задач</w:t>
      </w:r>
      <w:r w:rsidRPr="00C0605A">
        <w:rPr>
          <w:sz w:val="24"/>
          <w:szCs w:val="24"/>
        </w:rPr>
        <w:t xml:space="preserve">: </w:t>
      </w:r>
    </w:p>
    <w:p w:rsidR="007A4473" w:rsidRPr="00C0605A" w:rsidRDefault="007A4473" w:rsidP="00A66F07">
      <w:pPr>
        <w:spacing w:line="17" w:lineRule="exact"/>
        <w:jc w:val="both"/>
        <w:rPr>
          <w:sz w:val="24"/>
          <w:szCs w:val="24"/>
        </w:rPr>
      </w:pPr>
    </w:p>
    <w:p w:rsidR="007A4473" w:rsidRDefault="007A4473" w:rsidP="00A66F07">
      <w:pPr>
        <w:tabs>
          <w:tab w:val="left" w:pos="281"/>
        </w:tabs>
        <w:spacing w:line="232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  <w:t>- реализация Плана мероприятий («д</w:t>
      </w:r>
      <w:r w:rsidRPr="00C0605A">
        <w:rPr>
          <w:sz w:val="24"/>
          <w:szCs w:val="24"/>
        </w:rPr>
        <w:t>орожной карты»</w:t>
      </w:r>
      <w:r>
        <w:rPr>
          <w:sz w:val="24"/>
          <w:szCs w:val="24"/>
        </w:rPr>
        <w:t>)</w:t>
      </w:r>
      <w:r w:rsidRPr="00C0605A">
        <w:rPr>
          <w:sz w:val="24"/>
          <w:szCs w:val="24"/>
        </w:rPr>
        <w:t xml:space="preserve"> внедрения </w:t>
      </w:r>
      <w:r>
        <w:rPr>
          <w:sz w:val="24"/>
          <w:szCs w:val="24"/>
        </w:rPr>
        <w:t xml:space="preserve">Целевой модели </w:t>
      </w:r>
      <w:r w:rsidRPr="00AD5599">
        <w:rPr>
          <w:b/>
          <w:sz w:val="24"/>
          <w:szCs w:val="24"/>
        </w:rPr>
        <w:t>(Приложение 1)</w:t>
      </w:r>
      <w:r w:rsidRPr="00AD5599">
        <w:rPr>
          <w:sz w:val="24"/>
          <w:szCs w:val="24"/>
        </w:rPr>
        <w:t>;</w:t>
      </w: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разработка, утверждение и реализация Программы наставничества в рамках реализуемых в техникуме форм наставничества </w:t>
      </w:r>
      <w:r w:rsidRPr="00884EAB">
        <w:rPr>
          <w:b/>
          <w:sz w:val="24"/>
          <w:szCs w:val="24"/>
        </w:rPr>
        <w:t>(Приложение 2)</w:t>
      </w:r>
      <w:r w:rsidRPr="00884EAB">
        <w:rPr>
          <w:sz w:val="24"/>
          <w:szCs w:val="24"/>
        </w:rPr>
        <w:t>;</w:t>
      </w:r>
    </w:p>
    <w:p w:rsidR="007A4473" w:rsidRPr="00C0605A" w:rsidRDefault="007A4473" w:rsidP="00A66F07">
      <w:pPr>
        <w:spacing w:line="1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0C7A42">
      <w:pPr>
        <w:tabs>
          <w:tab w:val="left" w:pos="281"/>
        </w:tabs>
        <w:spacing w:line="236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назначение куратора, ответственного за организацию внедрения Целевой модели</w:t>
      </w:r>
      <w:r>
        <w:rPr>
          <w:sz w:val="24"/>
          <w:szCs w:val="24"/>
        </w:rPr>
        <w:t xml:space="preserve"> наставничества</w:t>
      </w:r>
      <w:r w:rsidRPr="00C0605A">
        <w:rPr>
          <w:sz w:val="24"/>
          <w:szCs w:val="24"/>
        </w:rPr>
        <w:t xml:space="preserve"> в техникуме;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привлечение наставников, обучение, мотивация и контроль за их деятельностью;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инфраструктурное (в том числе - материально-техническое, информационно-методическое) обеспечение наставничества;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 xml:space="preserve">- осуществление персонифицированного учёта </w:t>
      </w:r>
      <w:r>
        <w:rPr>
          <w:sz w:val="24"/>
          <w:szCs w:val="24"/>
        </w:rPr>
        <w:t>наставников и наставляемых</w:t>
      </w:r>
      <w:r w:rsidRPr="00C0605A">
        <w:rPr>
          <w:sz w:val="24"/>
          <w:szCs w:val="24"/>
        </w:rPr>
        <w:t xml:space="preserve"> молодых специалистов и педагогов, участвующих в наставнической деятельности техникума;</w:t>
      </w:r>
    </w:p>
    <w:p w:rsidR="007A4473" w:rsidRPr="00C0605A" w:rsidRDefault="007A4473" w:rsidP="00A66F07">
      <w:pPr>
        <w:tabs>
          <w:tab w:val="left" w:pos="0"/>
        </w:tabs>
        <w:spacing w:line="236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  <w:t>- предоставление   данных   по   итогам   мониторинга   и   оценки   качества Программы наставничества в техникуме, показателей эффективности наставнической деятельности;</w:t>
      </w:r>
    </w:p>
    <w:p w:rsidR="007A4473" w:rsidRPr="00C0605A" w:rsidRDefault="007A4473" w:rsidP="00A66F07">
      <w:pPr>
        <w:spacing w:line="17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tabs>
          <w:tab w:val="left" w:pos="281"/>
        </w:tabs>
        <w:spacing w:line="233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проведение внутреннего мониторинга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SWOT</w:t>
      </w:r>
      <w:r>
        <w:rPr>
          <w:sz w:val="24"/>
          <w:szCs w:val="24"/>
        </w:rPr>
        <w:t>-анализа)</w:t>
      </w:r>
      <w:r w:rsidRPr="00C0605A">
        <w:rPr>
          <w:sz w:val="24"/>
          <w:szCs w:val="24"/>
        </w:rPr>
        <w:t xml:space="preserve"> </w:t>
      </w:r>
      <w:r w:rsidRPr="00674F04">
        <w:rPr>
          <w:sz w:val="24"/>
          <w:szCs w:val="24"/>
        </w:rPr>
        <w:t>результативности программ наставничества</w:t>
      </w:r>
      <w:r>
        <w:rPr>
          <w:sz w:val="24"/>
          <w:szCs w:val="24"/>
        </w:rPr>
        <w:t xml:space="preserve"> </w:t>
      </w:r>
      <w:r w:rsidRPr="00674F04">
        <w:rPr>
          <w:b/>
          <w:sz w:val="24"/>
          <w:szCs w:val="24"/>
        </w:rPr>
        <w:t>(Приложение 5)</w:t>
      </w:r>
      <w:r w:rsidRPr="00674F04">
        <w:rPr>
          <w:sz w:val="24"/>
          <w:szCs w:val="24"/>
        </w:rPr>
        <w:t>;</w:t>
      </w: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определение показателей эффективности внедрения </w:t>
      </w:r>
      <w:r w:rsidRPr="00C0605A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 в техникуме </w:t>
      </w:r>
      <w:r>
        <w:rPr>
          <w:b/>
          <w:sz w:val="24"/>
          <w:szCs w:val="24"/>
        </w:rPr>
        <w:t>(Приложение 6</w:t>
      </w:r>
      <w:r w:rsidRPr="009C359B">
        <w:rPr>
          <w:b/>
          <w:sz w:val="24"/>
          <w:szCs w:val="24"/>
        </w:rPr>
        <w:t>)</w:t>
      </w:r>
      <w:r w:rsidRPr="009C359B">
        <w:rPr>
          <w:sz w:val="24"/>
          <w:szCs w:val="24"/>
        </w:rPr>
        <w:t>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обеспечение формирования баз данных и лучших практик наставнической деятельности в техникуме;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tabs>
          <w:tab w:val="left" w:pos="281"/>
        </w:tabs>
        <w:spacing w:line="235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обеспечение условий для повышения уровня профессионального мастерства педагогических работников</w:t>
      </w:r>
      <w:r>
        <w:rPr>
          <w:sz w:val="24"/>
          <w:szCs w:val="24"/>
        </w:rPr>
        <w:t>, задействованных в реализации Целевой модели</w:t>
      </w:r>
      <w:r w:rsidRPr="00C0605A">
        <w:rPr>
          <w:sz w:val="24"/>
          <w:szCs w:val="24"/>
        </w:rPr>
        <w:t>, в формате непрерывного образования.</w:t>
      </w:r>
    </w:p>
    <w:p w:rsidR="007A4473" w:rsidRDefault="007A4473" w:rsidP="00A66F07">
      <w:pPr>
        <w:spacing w:line="200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spacing w:line="200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spacing w:line="200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spacing w:line="200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spacing w:line="200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pStyle w:val="ListParagraph"/>
        <w:numPr>
          <w:ilvl w:val="1"/>
          <w:numId w:val="3"/>
        </w:numPr>
        <w:tabs>
          <w:tab w:val="left" w:pos="401"/>
        </w:tabs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ФОРМЫ </w:t>
      </w:r>
      <w:r w:rsidRPr="00C0605A">
        <w:rPr>
          <w:b/>
          <w:bCs/>
          <w:sz w:val="24"/>
          <w:szCs w:val="24"/>
        </w:rPr>
        <w:t>НАСТАВНИЧЕСТВА</w:t>
      </w:r>
    </w:p>
    <w:p w:rsidR="007A4473" w:rsidRPr="00C0605A" w:rsidRDefault="007A4473" w:rsidP="00A66F07">
      <w:pPr>
        <w:tabs>
          <w:tab w:val="left" w:pos="401"/>
        </w:tabs>
        <w:ind w:left="401"/>
        <w:rPr>
          <w:b/>
          <w:bCs/>
          <w:sz w:val="24"/>
          <w:szCs w:val="24"/>
        </w:rPr>
      </w:pPr>
    </w:p>
    <w:p w:rsidR="007A4473" w:rsidRPr="00C0605A" w:rsidRDefault="007A4473" w:rsidP="00A66F07">
      <w:pPr>
        <w:spacing w:line="6" w:lineRule="exact"/>
        <w:rPr>
          <w:b/>
          <w:bCs/>
          <w:sz w:val="24"/>
          <w:szCs w:val="24"/>
        </w:rPr>
      </w:pPr>
    </w:p>
    <w:p w:rsidR="007A4473" w:rsidRPr="00C0605A" w:rsidRDefault="007A4473" w:rsidP="00A66F07">
      <w:pPr>
        <w:spacing w:line="15" w:lineRule="exact"/>
        <w:rPr>
          <w:sz w:val="24"/>
          <w:szCs w:val="24"/>
        </w:rPr>
      </w:pPr>
    </w:p>
    <w:p w:rsidR="007A4473" w:rsidRPr="00C0605A" w:rsidRDefault="007A4473" w:rsidP="00AE6503">
      <w:pPr>
        <w:ind w:left="1" w:firstLine="707"/>
        <w:rPr>
          <w:sz w:val="24"/>
          <w:szCs w:val="24"/>
        </w:rPr>
      </w:pPr>
      <w:r>
        <w:rPr>
          <w:sz w:val="24"/>
          <w:szCs w:val="24"/>
        </w:rPr>
        <w:t>3.1. В техникум</w:t>
      </w:r>
      <w:r w:rsidRPr="00C0605A">
        <w:rPr>
          <w:sz w:val="24"/>
          <w:szCs w:val="24"/>
        </w:rPr>
        <w:t>е реали</w:t>
      </w:r>
      <w:r>
        <w:rPr>
          <w:sz w:val="24"/>
          <w:szCs w:val="24"/>
        </w:rPr>
        <w:t xml:space="preserve">зуются следующие формы </w:t>
      </w:r>
      <w:r w:rsidRPr="00C0605A">
        <w:rPr>
          <w:sz w:val="24"/>
          <w:szCs w:val="24"/>
        </w:rPr>
        <w:t>наставничества:</w:t>
      </w:r>
    </w:p>
    <w:p w:rsidR="007A4473" w:rsidRPr="00AE6503" w:rsidRDefault="007A4473" w:rsidP="00AE6503">
      <w:pPr>
        <w:ind w:left="1" w:firstLine="566"/>
        <w:rPr>
          <w:b/>
          <w:sz w:val="24"/>
          <w:szCs w:val="24"/>
        </w:rPr>
      </w:pPr>
      <w:r w:rsidRPr="00AE6503">
        <w:rPr>
          <w:b/>
          <w:sz w:val="24"/>
          <w:szCs w:val="24"/>
        </w:rPr>
        <w:t>- «педагог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педагог»;</w:t>
      </w:r>
    </w:p>
    <w:p w:rsidR="007A4473" w:rsidRPr="00AE6503" w:rsidRDefault="007A4473" w:rsidP="00AE6503">
      <w:pPr>
        <w:ind w:left="1" w:firstLine="566"/>
        <w:rPr>
          <w:b/>
          <w:sz w:val="24"/>
          <w:szCs w:val="24"/>
        </w:rPr>
      </w:pPr>
      <w:r w:rsidRPr="00AE6503">
        <w:rPr>
          <w:b/>
          <w:sz w:val="24"/>
          <w:szCs w:val="24"/>
        </w:rPr>
        <w:t>- «педагог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студент (группа студентов)»;</w:t>
      </w:r>
    </w:p>
    <w:p w:rsidR="007A4473" w:rsidRPr="00AE6503" w:rsidRDefault="007A4473" w:rsidP="00AE6503">
      <w:pPr>
        <w:ind w:left="1" w:firstLine="566"/>
        <w:rPr>
          <w:b/>
          <w:sz w:val="24"/>
          <w:szCs w:val="24"/>
        </w:rPr>
      </w:pPr>
      <w:r w:rsidRPr="00AE6503">
        <w:rPr>
          <w:b/>
          <w:sz w:val="24"/>
          <w:szCs w:val="24"/>
        </w:rPr>
        <w:t>- «студент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студент»;</w:t>
      </w:r>
    </w:p>
    <w:p w:rsidR="007A4473" w:rsidRPr="00AE6503" w:rsidRDefault="007A4473" w:rsidP="00AE6503">
      <w:pPr>
        <w:ind w:left="1" w:firstLine="566"/>
        <w:rPr>
          <w:b/>
          <w:sz w:val="24"/>
          <w:szCs w:val="24"/>
        </w:rPr>
      </w:pPr>
      <w:r w:rsidRPr="00AE6503">
        <w:rPr>
          <w:b/>
          <w:sz w:val="24"/>
          <w:szCs w:val="24"/>
        </w:rPr>
        <w:t>- «работодатель</w:t>
      </w:r>
      <w:r>
        <w:rPr>
          <w:b/>
          <w:sz w:val="24"/>
          <w:szCs w:val="24"/>
        </w:rPr>
        <w:t xml:space="preserve"> </w:t>
      </w:r>
      <w:r w:rsidRPr="00AE650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студент»</w:t>
      </w:r>
      <w:r>
        <w:rPr>
          <w:sz w:val="24"/>
          <w:szCs w:val="24"/>
        </w:rPr>
        <w:t>.</w:t>
      </w:r>
    </w:p>
    <w:p w:rsidR="007A4473" w:rsidRDefault="007A4473" w:rsidP="00AE6503">
      <w:pPr>
        <w:ind w:left="1" w:firstLine="566"/>
        <w:jc w:val="both"/>
        <w:rPr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ab/>
      </w:r>
      <w:r w:rsidRPr="00A92468">
        <w:rPr>
          <w:sz w:val="24"/>
          <w:szCs w:val="24"/>
        </w:rPr>
        <w:t xml:space="preserve">3.2. </w:t>
      </w:r>
      <w:r w:rsidRPr="00C0605A">
        <w:rPr>
          <w:sz w:val="24"/>
          <w:szCs w:val="24"/>
        </w:rPr>
        <w:t>Каждая из указанных форм предполагает решение определённого круга задач и проблем с использованием единой методологии наставничества, частично видоизмененной с учетом ступени обучения/профессиональной деятельности.</w:t>
      </w:r>
    </w:p>
    <w:p w:rsidR="007A4473" w:rsidRPr="00A92468" w:rsidRDefault="007A4473" w:rsidP="00AE6503">
      <w:pPr>
        <w:ind w:firstLine="708"/>
        <w:jc w:val="both"/>
        <w:rPr>
          <w:sz w:val="24"/>
          <w:szCs w:val="24"/>
        </w:rPr>
      </w:pPr>
      <w:r w:rsidRPr="00AE6503">
        <w:rPr>
          <w:bCs/>
          <w:sz w:val="24"/>
          <w:szCs w:val="24"/>
        </w:rPr>
        <w:t>3.2.1.</w:t>
      </w:r>
      <w:r>
        <w:rPr>
          <w:b/>
          <w:bCs/>
          <w:sz w:val="24"/>
          <w:szCs w:val="24"/>
        </w:rPr>
        <w:t xml:space="preserve"> </w:t>
      </w:r>
      <w:r w:rsidRPr="00A92468">
        <w:rPr>
          <w:b/>
          <w:bCs/>
          <w:sz w:val="24"/>
          <w:szCs w:val="24"/>
        </w:rPr>
        <w:t>«</w:t>
      </w:r>
      <w:r>
        <w:rPr>
          <w:b/>
          <w:bCs/>
          <w:sz w:val="24"/>
          <w:szCs w:val="24"/>
        </w:rPr>
        <w:t>Педагог - педагог»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–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передача знаний на рабочем</w:t>
      </w:r>
      <w:r w:rsidRPr="00A9246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месте </w:t>
      </w:r>
      <w:r w:rsidRPr="00A92468">
        <w:rPr>
          <w:sz w:val="24"/>
          <w:szCs w:val="24"/>
        </w:rPr>
        <w:t>может применяться не только к вновь принятым в организацию работникам, молодым специалист</w:t>
      </w:r>
      <w:r>
        <w:rPr>
          <w:sz w:val="24"/>
          <w:szCs w:val="24"/>
        </w:rPr>
        <w:t xml:space="preserve">ам, но и к уже работающим в </w:t>
      </w:r>
      <w:r w:rsidRPr="00A92468">
        <w:rPr>
          <w:sz w:val="24"/>
          <w:szCs w:val="24"/>
        </w:rPr>
        <w:t>техникуме сотрудникам. Сотрудник получает своевременную помощь на этапе адаптации</w:t>
      </w:r>
      <w:r>
        <w:rPr>
          <w:sz w:val="24"/>
          <w:szCs w:val="24"/>
        </w:rPr>
        <w:t xml:space="preserve"> в </w:t>
      </w:r>
      <w:r w:rsidRPr="00A92468">
        <w:rPr>
          <w:sz w:val="24"/>
          <w:szCs w:val="24"/>
        </w:rPr>
        <w:t>техникуме, поддержку в профессиональном и карьерном развитии. Эта модель наставничества помогает решить проблему недостаточной компетентности сотрудников старших возрастов в области информационных и коммуникационных технологий, повысить их мотивацию и нейтрализовать опасения по поводу своего будущего в организации, наладить взаимопонимание и дружеские отношения между разными поколениями.</w:t>
      </w:r>
    </w:p>
    <w:p w:rsidR="007A4473" w:rsidRPr="00A92468" w:rsidRDefault="007A4473" w:rsidP="00AE6503">
      <w:pPr>
        <w:ind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Целевая группа:</w:t>
      </w:r>
      <w:r w:rsidRPr="00A92468">
        <w:rPr>
          <w:sz w:val="24"/>
          <w:szCs w:val="24"/>
        </w:rPr>
        <w:t xml:space="preserve"> все категории сотрудников, в том числе молодые специалисты, вновь принятые или переведенные на новые должности работники, осваивающие новые технологии и производственные процессы, используемые в преподавании образовательных программ.</w:t>
      </w:r>
    </w:p>
    <w:p w:rsidR="007A4473" w:rsidRPr="00A92468" w:rsidRDefault="007A4473" w:rsidP="00AE6503">
      <w:pPr>
        <w:ind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Результаты и социальные эффекты</w:t>
      </w:r>
      <w:r w:rsidRPr="00A92468">
        <w:rPr>
          <w:sz w:val="24"/>
          <w:szCs w:val="24"/>
        </w:rPr>
        <w:t>: обучение, адаптация, улу</w:t>
      </w:r>
      <w:r>
        <w:rPr>
          <w:sz w:val="24"/>
          <w:szCs w:val="24"/>
        </w:rPr>
        <w:t>чшение коммуникаций, сохранение и передача знаний, о</w:t>
      </w:r>
      <w:r w:rsidRPr="00A92468">
        <w:rPr>
          <w:sz w:val="24"/>
          <w:szCs w:val="24"/>
        </w:rPr>
        <w:t>ценка эффективности изменений.</w:t>
      </w:r>
    </w:p>
    <w:p w:rsidR="007A4473" w:rsidRDefault="007A4473" w:rsidP="00AE6503">
      <w:pPr>
        <w:ind w:firstLine="708"/>
        <w:jc w:val="both"/>
        <w:rPr>
          <w:sz w:val="24"/>
          <w:szCs w:val="24"/>
        </w:rPr>
      </w:pPr>
      <w:r w:rsidRPr="00AE6503">
        <w:rPr>
          <w:bCs/>
          <w:sz w:val="24"/>
          <w:szCs w:val="24"/>
        </w:rPr>
        <w:t>3.2.2.</w:t>
      </w:r>
      <w:r>
        <w:rPr>
          <w:b/>
          <w:bCs/>
          <w:sz w:val="24"/>
          <w:szCs w:val="24"/>
        </w:rPr>
        <w:t xml:space="preserve"> «Педагог</w:t>
      </w:r>
      <w:r w:rsidRPr="00A92468">
        <w:rPr>
          <w:b/>
          <w:bCs/>
          <w:sz w:val="24"/>
          <w:szCs w:val="24"/>
        </w:rPr>
        <w:t xml:space="preserve"> – студент (группа студентов)» </w:t>
      </w:r>
      <w:r w:rsidRPr="00A92468">
        <w:rPr>
          <w:sz w:val="24"/>
          <w:szCs w:val="24"/>
        </w:rPr>
        <w:t>–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это практики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наставничества без отрыва от учебы для дальнейшей профессиональной и социальной адаптации, связанные с профессиональным и карьерным развитием, передачей знаний</w:t>
      </w:r>
      <w:r>
        <w:rPr>
          <w:sz w:val="24"/>
          <w:szCs w:val="24"/>
        </w:rPr>
        <w:t>, навыков, компетенций. Данная форма</w:t>
      </w:r>
      <w:r w:rsidRPr="00A92468">
        <w:rPr>
          <w:sz w:val="24"/>
          <w:szCs w:val="24"/>
        </w:rPr>
        <w:t xml:space="preserve"> наставничества пом</w:t>
      </w:r>
      <w:r>
        <w:rPr>
          <w:sz w:val="24"/>
          <w:szCs w:val="24"/>
        </w:rPr>
        <w:t xml:space="preserve">огает талантливым </w:t>
      </w:r>
      <w:r w:rsidRPr="00A92468">
        <w:rPr>
          <w:sz w:val="24"/>
          <w:szCs w:val="24"/>
        </w:rPr>
        <w:t xml:space="preserve">обучающимся планировать свою карьеру, развивать соответствующие навыки и компетенции. </w:t>
      </w:r>
    </w:p>
    <w:p w:rsidR="007A4473" w:rsidRDefault="007A4473" w:rsidP="00AE6503">
      <w:pPr>
        <w:ind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Целевая группа:</w:t>
      </w:r>
      <w:r w:rsidRPr="00A92468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бучающийся (группа обучающихся). </w:t>
      </w:r>
    </w:p>
    <w:p w:rsidR="007A4473" w:rsidRPr="00A92468" w:rsidRDefault="007A4473" w:rsidP="00AE6503">
      <w:pPr>
        <w:ind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Результаты и социальные эффекты:</w:t>
      </w:r>
      <w:r w:rsidRPr="00A92468">
        <w:rPr>
          <w:sz w:val="24"/>
          <w:szCs w:val="24"/>
        </w:rPr>
        <w:t xml:space="preserve"> передача наставником своих профессиональных знаний и практических компетенций через следующие</w:t>
      </w:r>
      <w:r>
        <w:rPr>
          <w:sz w:val="24"/>
          <w:szCs w:val="24"/>
        </w:rPr>
        <w:t xml:space="preserve"> м</w:t>
      </w:r>
      <w:r w:rsidRPr="00A92468">
        <w:rPr>
          <w:sz w:val="24"/>
          <w:szCs w:val="24"/>
        </w:rPr>
        <w:t xml:space="preserve">еханизмы: поиск и развитие инициатив студентов, стимулирование творческой и профессиональной активности в процессе обучения и участия </w:t>
      </w:r>
      <w:r>
        <w:rPr>
          <w:sz w:val="24"/>
          <w:szCs w:val="24"/>
        </w:rPr>
        <w:t xml:space="preserve">в </w:t>
      </w:r>
      <w:r w:rsidRPr="00A92468">
        <w:rPr>
          <w:sz w:val="24"/>
          <w:szCs w:val="24"/>
        </w:rPr>
        <w:t>творческих мероприятиях (олимпиадах, конкурсах профессионального</w:t>
      </w:r>
      <w:r>
        <w:rPr>
          <w:sz w:val="24"/>
          <w:szCs w:val="24"/>
        </w:rPr>
        <w:t xml:space="preserve"> </w:t>
      </w:r>
      <w:r w:rsidRPr="00A92468">
        <w:rPr>
          <w:sz w:val="24"/>
          <w:szCs w:val="24"/>
        </w:rPr>
        <w:t xml:space="preserve">мастерства, чемпионатах </w:t>
      </w:r>
      <w:r>
        <w:rPr>
          <w:sz w:val="24"/>
          <w:szCs w:val="24"/>
        </w:rPr>
        <w:t>«</w:t>
      </w:r>
      <w:r w:rsidRPr="00A92468">
        <w:rPr>
          <w:sz w:val="24"/>
          <w:szCs w:val="24"/>
        </w:rPr>
        <w:t>Абилимпикс</w:t>
      </w:r>
      <w:r>
        <w:rPr>
          <w:sz w:val="24"/>
          <w:szCs w:val="24"/>
        </w:rPr>
        <w:t>»</w:t>
      </w:r>
      <w:r w:rsidRPr="00A92468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A92468">
        <w:rPr>
          <w:sz w:val="24"/>
          <w:szCs w:val="24"/>
        </w:rPr>
        <w:t>Ворлдскиллс</w:t>
      </w:r>
      <w:r>
        <w:rPr>
          <w:sz w:val="24"/>
          <w:szCs w:val="24"/>
        </w:rPr>
        <w:t>»),</w:t>
      </w:r>
      <w:r w:rsidRPr="00A92468">
        <w:rPr>
          <w:sz w:val="24"/>
          <w:szCs w:val="24"/>
        </w:rPr>
        <w:t xml:space="preserve"> практ</w:t>
      </w:r>
      <w:r>
        <w:rPr>
          <w:sz w:val="24"/>
          <w:szCs w:val="24"/>
        </w:rPr>
        <w:t>ики наставничества обучающихся-</w:t>
      </w:r>
      <w:r w:rsidRPr="00A92468">
        <w:rPr>
          <w:sz w:val="24"/>
          <w:szCs w:val="24"/>
        </w:rPr>
        <w:t xml:space="preserve">победителей олимпиад, чемпионатов </w:t>
      </w:r>
      <w:r>
        <w:rPr>
          <w:sz w:val="24"/>
          <w:szCs w:val="24"/>
        </w:rPr>
        <w:t>«</w:t>
      </w:r>
      <w:r w:rsidRPr="00A92468">
        <w:rPr>
          <w:sz w:val="24"/>
          <w:szCs w:val="24"/>
        </w:rPr>
        <w:t>Абилимпикс</w:t>
      </w:r>
      <w:r>
        <w:rPr>
          <w:sz w:val="24"/>
          <w:szCs w:val="24"/>
        </w:rPr>
        <w:t>»</w:t>
      </w:r>
      <w:r w:rsidRPr="00A92468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A92468">
        <w:rPr>
          <w:sz w:val="24"/>
          <w:szCs w:val="24"/>
        </w:rPr>
        <w:t>В</w:t>
      </w:r>
      <w:r>
        <w:rPr>
          <w:sz w:val="24"/>
          <w:szCs w:val="24"/>
        </w:rPr>
        <w:t>орлдскиллс»</w:t>
      </w:r>
      <w:r w:rsidRPr="00A92468">
        <w:rPr>
          <w:sz w:val="24"/>
          <w:szCs w:val="24"/>
        </w:rPr>
        <w:t>.</w:t>
      </w:r>
    </w:p>
    <w:p w:rsidR="007A4473" w:rsidRDefault="007A4473" w:rsidP="00AE6503">
      <w:pPr>
        <w:ind w:firstLine="708"/>
        <w:jc w:val="both"/>
        <w:rPr>
          <w:sz w:val="24"/>
          <w:szCs w:val="24"/>
        </w:rPr>
      </w:pPr>
      <w:r w:rsidRPr="00AE6503">
        <w:rPr>
          <w:bCs/>
          <w:sz w:val="24"/>
          <w:szCs w:val="24"/>
        </w:rPr>
        <w:t>3.2.3.</w:t>
      </w:r>
      <w:r>
        <w:rPr>
          <w:b/>
          <w:bCs/>
          <w:sz w:val="24"/>
          <w:szCs w:val="24"/>
        </w:rPr>
        <w:t xml:space="preserve"> </w:t>
      </w:r>
      <w:r w:rsidRPr="00A92468">
        <w:rPr>
          <w:b/>
          <w:bCs/>
          <w:sz w:val="24"/>
          <w:szCs w:val="24"/>
        </w:rPr>
        <w:t>«Студент</w:t>
      </w:r>
      <w:r>
        <w:rPr>
          <w:b/>
          <w:bCs/>
          <w:sz w:val="24"/>
          <w:szCs w:val="24"/>
        </w:rPr>
        <w:t xml:space="preserve"> </w:t>
      </w:r>
      <w:r w:rsidRPr="00A92468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A92468">
        <w:rPr>
          <w:b/>
          <w:bCs/>
          <w:sz w:val="24"/>
          <w:szCs w:val="24"/>
        </w:rPr>
        <w:t xml:space="preserve">студент» </w:t>
      </w:r>
      <w:r w:rsidRPr="00A92468">
        <w:rPr>
          <w:sz w:val="24"/>
          <w:szCs w:val="24"/>
        </w:rPr>
        <w:t>–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 xml:space="preserve">это </w:t>
      </w:r>
      <w:r>
        <w:rPr>
          <w:sz w:val="24"/>
          <w:szCs w:val="24"/>
        </w:rPr>
        <w:t xml:space="preserve">форма </w:t>
      </w:r>
      <w:r w:rsidRPr="00A92468">
        <w:rPr>
          <w:sz w:val="24"/>
          <w:szCs w:val="24"/>
        </w:rPr>
        <w:t>партнерского наставничества,</w:t>
      </w:r>
      <w:r w:rsidRPr="00A9246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направленная</w:t>
      </w:r>
      <w:r w:rsidRPr="00A92468">
        <w:rPr>
          <w:sz w:val="24"/>
          <w:szCs w:val="24"/>
        </w:rPr>
        <w:t xml:space="preserve"> на поддержку деятельности студенческого самоуправления, и служит траекторией профессионально-личностного саморазвития студента-наставника и его подопечных. </w:t>
      </w:r>
    </w:p>
    <w:p w:rsidR="007A4473" w:rsidRPr="00A92468" w:rsidRDefault="007A4473" w:rsidP="00AE6503">
      <w:pPr>
        <w:ind w:firstLine="708"/>
        <w:jc w:val="both"/>
        <w:rPr>
          <w:sz w:val="24"/>
          <w:szCs w:val="24"/>
        </w:rPr>
      </w:pPr>
      <w:r w:rsidRPr="00A92468">
        <w:rPr>
          <w:sz w:val="24"/>
          <w:szCs w:val="24"/>
        </w:rPr>
        <w:t>Данная модель наставничества позволяет:</w:t>
      </w:r>
    </w:p>
    <w:p w:rsidR="007A4473" w:rsidRPr="00A92468" w:rsidRDefault="007A4473" w:rsidP="00AE6503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92468">
        <w:rPr>
          <w:sz w:val="24"/>
          <w:szCs w:val="24"/>
        </w:rPr>
        <w:t>транслировать лучшие достижения;</w:t>
      </w:r>
    </w:p>
    <w:p w:rsidR="007A4473" w:rsidRPr="00A92468" w:rsidRDefault="007A4473" w:rsidP="00AE6503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92468">
        <w:rPr>
          <w:sz w:val="24"/>
          <w:szCs w:val="24"/>
        </w:rPr>
        <w:t xml:space="preserve">привлекать лучших студентов к </w:t>
      </w:r>
      <w:r>
        <w:rPr>
          <w:sz w:val="24"/>
          <w:szCs w:val="24"/>
        </w:rPr>
        <w:t>наставнической</w:t>
      </w:r>
      <w:r w:rsidRPr="00A92468">
        <w:rPr>
          <w:sz w:val="24"/>
          <w:szCs w:val="24"/>
        </w:rPr>
        <w:t xml:space="preserve"> деятельности;</w:t>
      </w:r>
    </w:p>
    <w:p w:rsidR="007A4473" w:rsidRPr="00A92468" w:rsidRDefault="007A4473" w:rsidP="00AE6503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92468">
        <w:rPr>
          <w:sz w:val="24"/>
          <w:szCs w:val="24"/>
        </w:rPr>
        <w:t>способствовать коррекции и снятию эмоционального напряжения, эффективности профессионального развития студентов</w:t>
      </w:r>
      <w:r>
        <w:rPr>
          <w:sz w:val="24"/>
          <w:szCs w:val="24"/>
        </w:rPr>
        <w:t>-</w:t>
      </w:r>
      <w:r w:rsidRPr="00A92468">
        <w:rPr>
          <w:sz w:val="24"/>
          <w:szCs w:val="24"/>
        </w:rPr>
        <w:t>наставников;</w:t>
      </w:r>
    </w:p>
    <w:p w:rsidR="007A4473" w:rsidRPr="00A92468" w:rsidRDefault="007A4473" w:rsidP="00AE6503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92468">
        <w:rPr>
          <w:sz w:val="24"/>
          <w:szCs w:val="24"/>
        </w:rPr>
        <w:t>формировать личностные качества, способствующие успешному профессиональному становлению студентов-наставников и их подопечных.</w:t>
      </w:r>
    </w:p>
    <w:p w:rsidR="007A4473" w:rsidRPr="00A92468" w:rsidRDefault="007A4473" w:rsidP="00AE6503">
      <w:pPr>
        <w:ind w:left="980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Целевая группа:</w:t>
      </w:r>
      <w:r>
        <w:rPr>
          <w:sz w:val="24"/>
          <w:szCs w:val="24"/>
        </w:rPr>
        <w:t xml:space="preserve"> обучающи</w:t>
      </w:r>
      <w:r w:rsidRPr="00A92468">
        <w:rPr>
          <w:sz w:val="24"/>
          <w:szCs w:val="24"/>
        </w:rPr>
        <w:t>йся (группа обучающихся).</w:t>
      </w:r>
    </w:p>
    <w:p w:rsidR="007A4473" w:rsidRPr="00A92468" w:rsidRDefault="007A4473" w:rsidP="00AE6503">
      <w:pPr>
        <w:ind w:left="260"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Результаты и социальные эффекты:</w:t>
      </w:r>
      <w:r>
        <w:rPr>
          <w:sz w:val="24"/>
          <w:szCs w:val="24"/>
        </w:rPr>
        <w:t xml:space="preserve"> развитие</w:t>
      </w:r>
      <w:r w:rsidRPr="00A92468">
        <w:rPr>
          <w:sz w:val="24"/>
          <w:szCs w:val="24"/>
        </w:rPr>
        <w:t xml:space="preserve"> творческого потенциала студентов и их интеграции в профессиональное сообщество. </w:t>
      </w:r>
    </w:p>
    <w:p w:rsidR="007A4473" w:rsidRPr="00A92468" w:rsidRDefault="007A4473" w:rsidP="00AE6503">
      <w:pPr>
        <w:spacing w:line="238" w:lineRule="auto"/>
        <w:ind w:firstLine="708"/>
        <w:jc w:val="both"/>
        <w:rPr>
          <w:sz w:val="24"/>
          <w:szCs w:val="24"/>
        </w:rPr>
      </w:pPr>
      <w:r w:rsidRPr="00AE6503">
        <w:rPr>
          <w:bCs/>
          <w:sz w:val="24"/>
          <w:szCs w:val="24"/>
        </w:rPr>
        <w:t>3.2.4.</w:t>
      </w:r>
      <w:r>
        <w:rPr>
          <w:b/>
          <w:bCs/>
          <w:sz w:val="24"/>
          <w:szCs w:val="24"/>
        </w:rPr>
        <w:t xml:space="preserve"> </w:t>
      </w:r>
      <w:r w:rsidRPr="00A92468">
        <w:rPr>
          <w:b/>
          <w:bCs/>
          <w:sz w:val="24"/>
          <w:szCs w:val="24"/>
        </w:rPr>
        <w:t xml:space="preserve">«Работодатель – студент» </w:t>
      </w:r>
      <w:r w:rsidRPr="00A92468">
        <w:rPr>
          <w:sz w:val="24"/>
          <w:szCs w:val="24"/>
        </w:rPr>
        <w:t>–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временное прикрепление к опытному</w:t>
      </w:r>
      <w:r w:rsidRPr="00A92468">
        <w:rPr>
          <w:b/>
          <w:bCs/>
          <w:sz w:val="24"/>
          <w:szCs w:val="24"/>
        </w:rPr>
        <w:t xml:space="preserve"> </w:t>
      </w:r>
      <w:r w:rsidRPr="00A92468">
        <w:rPr>
          <w:sz w:val="24"/>
          <w:szCs w:val="24"/>
        </w:rPr>
        <w:t>работнику организации бизнес-партнера, предприятия реального сектора экономики или социальной сферы для включенного наблюдения за особенностями и приемами работы во время производственной практики, стажировки на основании договорных соглашений.</w:t>
      </w:r>
    </w:p>
    <w:p w:rsidR="007A4473" w:rsidRPr="00A92468" w:rsidRDefault="007A4473" w:rsidP="00A66F07">
      <w:pPr>
        <w:ind w:left="980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Целевая группа:</w:t>
      </w:r>
      <w:r w:rsidRPr="00A92468">
        <w:rPr>
          <w:sz w:val="24"/>
          <w:szCs w:val="24"/>
        </w:rPr>
        <w:t xml:space="preserve"> обучающийся (группа обучающихся);</w:t>
      </w:r>
    </w:p>
    <w:p w:rsidR="007A4473" w:rsidRPr="00A92468" w:rsidRDefault="007A4473" w:rsidP="00A66F07">
      <w:pPr>
        <w:spacing w:line="13" w:lineRule="exact"/>
        <w:rPr>
          <w:sz w:val="24"/>
          <w:szCs w:val="24"/>
        </w:rPr>
      </w:pPr>
    </w:p>
    <w:p w:rsidR="007A4473" w:rsidRPr="00A92468" w:rsidRDefault="007A4473" w:rsidP="00A66F07">
      <w:pPr>
        <w:spacing w:line="234" w:lineRule="auto"/>
        <w:ind w:left="260" w:firstLine="708"/>
        <w:jc w:val="both"/>
        <w:rPr>
          <w:sz w:val="24"/>
          <w:szCs w:val="24"/>
        </w:rPr>
      </w:pPr>
      <w:r w:rsidRPr="00A92468">
        <w:rPr>
          <w:sz w:val="24"/>
          <w:szCs w:val="24"/>
          <w:u w:val="single"/>
        </w:rPr>
        <w:t>Результаты и социальные эффекты:</w:t>
      </w:r>
      <w:r w:rsidRPr="00A92468">
        <w:rPr>
          <w:sz w:val="24"/>
          <w:szCs w:val="24"/>
        </w:rPr>
        <w:t xml:space="preserve"> развитие профессиональной мотивации у подопечных к трудовой деятельности.</w:t>
      </w:r>
    </w:p>
    <w:p w:rsidR="007A4473" w:rsidRPr="00A92468" w:rsidRDefault="007A4473" w:rsidP="00A66F07">
      <w:pPr>
        <w:spacing w:line="247" w:lineRule="exact"/>
        <w:rPr>
          <w:sz w:val="24"/>
          <w:szCs w:val="24"/>
        </w:rPr>
      </w:pPr>
    </w:p>
    <w:p w:rsidR="007A4473" w:rsidRPr="00C0605A" w:rsidRDefault="007A4473" w:rsidP="00A66F07">
      <w:pPr>
        <w:numPr>
          <w:ilvl w:val="1"/>
          <w:numId w:val="3"/>
        </w:numPr>
        <w:tabs>
          <w:tab w:val="left" w:pos="401"/>
        </w:tabs>
        <w:ind w:left="401" w:hanging="274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ОРГАНИЗАЦИОННЫЕ ОСНОВЫ НАСТАВНИЧЕСТВА</w:t>
      </w:r>
    </w:p>
    <w:p w:rsidR="007A4473" w:rsidRPr="00C0605A" w:rsidRDefault="007A4473" w:rsidP="00A66F07">
      <w:pPr>
        <w:tabs>
          <w:tab w:val="left" w:pos="401"/>
        </w:tabs>
        <w:ind w:left="401"/>
        <w:rPr>
          <w:b/>
          <w:bCs/>
          <w:sz w:val="24"/>
          <w:szCs w:val="24"/>
        </w:rPr>
      </w:pP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4</w:t>
      </w:r>
      <w:r w:rsidRPr="00C0605A">
        <w:rPr>
          <w:bCs/>
          <w:sz w:val="24"/>
          <w:szCs w:val="24"/>
        </w:rPr>
        <w:t xml:space="preserve">.1. Наставничество устанавливается над следующими категориями участников образовательного процесса: 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 w:rsidRPr="00C0605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C0605A">
        <w:rPr>
          <w:bCs/>
          <w:sz w:val="24"/>
          <w:szCs w:val="24"/>
        </w:rPr>
        <w:t>- обучающиеся в ситуации сложного выбора образовательной траектории или профессии, недостаточно мотивированные к учебе, испытывающие трудности с адаптацией в коллективе, с отсутствием видения карьерной перспективы и возможности трудоустройства в регионе;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 w:rsidRPr="00C0605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C0605A">
        <w:rPr>
          <w:bCs/>
          <w:sz w:val="24"/>
          <w:szCs w:val="24"/>
        </w:rPr>
        <w:t>- обучающиеся, проходящие производственное обучение на предприятии/в организации, в том числе, в период производственной практики;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 w:rsidRPr="00C0605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C0605A">
        <w:rPr>
          <w:bCs/>
          <w:sz w:val="24"/>
          <w:szCs w:val="24"/>
        </w:rPr>
        <w:t>- одаренные обучающиеся, которым сложно раскрыть свой потенциал в рамках стандартной образовательной программы, либо испытывающие трудности коммуникации;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 w:rsidRPr="00C0605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C0605A">
        <w:rPr>
          <w:bCs/>
          <w:sz w:val="24"/>
          <w:szCs w:val="24"/>
        </w:rPr>
        <w:t>- обучающиеся с ограниченными возможностями здоровья, вынужденные преодолевать психологические барьеры;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 w:rsidRPr="00C0605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C0605A">
        <w:rPr>
          <w:bCs/>
          <w:sz w:val="24"/>
          <w:szCs w:val="24"/>
        </w:rPr>
        <w:t>- педагогические работники и сотрудники на период адаптации и достижения устойчивых показателей.</w:t>
      </w:r>
    </w:p>
    <w:p w:rsidR="007A4473" w:rsidRPr="00C0605A" w:rsidRDefault="007A4473" w:rsidP="00A66F07">
      <w:pPr>
        <w:tabs>
          <w:tab w:val="left" w:pos="401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4</w:t>
      </w:r>
      <w:r w:rsidRPr="00C0605A">
        <w:rPr>
          <w:bCs/>
          <w:sz w:val="24"/>
          <w:szCs w:val="24"/>
        </w:rPr>
        <w:t>.2. Наставник может иметь одновременно не более 3</w:t>
      </w:r>
      <w:r>
        <w:rPr>
          <w:bCs/>
          <w:sz w:val="24"/>
          <w:szCs w:val="24"/>
        </w:rPr>
        <w:t>-х</w:t>
      </w:r>
      <w:r w:rsidRPr="00C0605A">
        <w:rPr>
          <w:bCs/>
          <w:sz w:val="24"/>
          <w:szCs w:val="24"/>
        </w:rPr>
        <w:t xml:space="preserve"> обучаемых</w:t>
      </w:r>
      <w:r>
        <w:rPr>
          <w:bCs/>
          <w:sz w:val="24"/>
          <w:szCs w:val="24"/>
        </w:rPr>
        <w:t xml:space="preserve"> (наставляемых)</w:t>
      </w:r>
      <w:r w:rsidRPr="00C0605A">
        <w:rPr>
          <w:bCs/>
          <w:sz w:val="24"/>
          <w:szCs w:val="24"/>
        </w:rPr>
        <w:t>.</w:t>
      </w:r>
    </w:p>
    <w:p w:rsidR="007A4473" w:rsidRPr="00C0605A" w:rsidRDefault="007A4473" w:rsidP="00AE6503">
      <w:pPr>
        <w:ind w:left="1" w:firstLine="70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>.3. Ответственность за организацию и результаты наставнической деятельности несет директор техникума, куратор наставнической деятельности</w:t>
      </w:r>
      <w:r w:rsidRPr="00C0605A">
        <w:rPr>
          <w:sz w:val="24"/>
          <w:szCs w:val="24"/>
          <w:vertAlign w:val="superscript"/>
        </w:rPr>
        <w:t xml:space="preserve"> </w:t>
      </w:r>
      <w:r w:rsidRPr="00C0605A">
        <w:rPr>
          <w:sz w:val="24"/>
          <w:szCs w:val="24"/>
        </w:rPr>
        <w:t>и наставники в рамках возложенных на них обязанностей по осуществлению наставничества в техникуме.</w:t>
      </w:r>
    </w:p>
    <w:p w:rsidR="007A4473" w:rsidRPr="00C0605A" w:rsidRDefault="007A4473" w:rsidP="00AE6503">
      <w:pPr>
        <w:ind w:firstLine="708"/>
        <w:rPr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>.4. Назначение наставников происходит на добровольной основе.</w:t>
      </w:r>
    </w:p>
    <w:p w:rsidR="007A4473" w:rsidRPr="00C0605A" w:rsidRDefault="007A4473" w:rsidP="00AE6503">
      <w:pPr>
        <w:spacing w:line="234" w:lineRule="auto"/>
        <w:ind w:left="1" w:firstLine="70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>.5. Длительность и сроки наставничества устанавливаются индивидуально для каждой на</w:t>
      </w:r>
      <w:r>
        <w:rPr>
          <w:sz w:val="24"/>
          <w:szCs w:val="24"/>
        </w:rPr>
        <w:t>ставнической пары (но не более 1 (одного)</w:t>
      </w:r>
      <w:r w:rsidRPr="00C0605A">
        <w:rPr>
          <w:sz w:val="24"/>
          <w:szCs w:val="24"/>
        </w:rPr>
        <w:t xml:space="preserve"> календарного года) в зависимости от планируемых результатов, сформулированных в индивидуальном плане по итогам анализа потребности в развитии наставляемого.</w:t>
      </w:r>
    </w:p>
    <w:p w:rsidR="007A4473" w:rsidRPr="00C0605A" w:rsidRDefault="007A4473" w:rsidP="00AE6503">
      <w:pPr>
        <w:ind w:left="1" w:firstLine="70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>.6. Замена наставника производится приказом директора техникума, основанием могут выступать следующие обстоятельства:</w:t>
      </w:r>
    </w:p>
    <w:p w:rsidR="007A4473" w:rsidRPr="00C0605A" w:rsidRDefault="007A4473" w:rsidP="00AE6503">
      <w:pPr>
        <w:tabs>
          <w:tab w:val="left" w:pos="281"/>
        </w:tabs>
        <w:ind w:left="281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прекращение наставником трудовых отношений;</w:t>
      </w:r>
    </w:p>
    <w:p w:rsidR="007A4473" w:rsidRPr="00C0605A" w:rsidRDefault="007A4473" w:rsidP="00AE6503">
      <w:pPr>
        <w:tabs>
          <w:tab w:val="left" w:pos="281"/>
        </w:tabs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психологическая несовместимость наставника и наставляемого;</w:t>
      </w:r>
    </w:p>
    <w:p w:rsidR="007A4473" w:rsidRPr="00C0605A" w:rsidRDefault="007A4473" w:rsidP="00AE6503">
      <w:pPr>
        <w:tabs>
          <w:tab w:val="left" w:pos="281"/>
        </w:tabs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систематическое неисполнение наставником своих обязанностей;</w:t>
      </w:r>
    </w:p>
    <w:p w:rsidR="007A4473" w:rsidRPr="00C0605A" w:rsidRDefault="007A4473" w:rsidP="00AE6503">
      <w:pPr>
        <w:tabs>
          <w:tab w:val="left" w:pos="281"/>
        </w:tabs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обоснованная просьба наставника или лица, в отношении которого осуществляется наставничество.</w:t>
      </w:r>
    </w:p>
    <w:p w:rsidR="007A4473" w:rsidRPr="00C0605A" w:rsidRDefault="007A4473" w:rsidP="00A66F07">
      <w:pPr>
        <w:spacing w:line="1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 xml:space="preserve">.7. Этапы  </w:t>
      </w:r>
      <w:r>
        <w:rPr>
          <w:sz w:val="24"/>
          <w:szCs w:val="24"/>
        </w:rPr>
        <w:t xml:space="preserve"> наставнической деятельности в техникуме </w:t>
      </w:r>
      <w:r w:rsidRPr="00C0605A">
        <w:rPr>
          <w:sz w:val="24"/>
          <w:szCs w:val="24"/>
        </w:rPr>
        <w:t>осуществляются в соответствии с «Дорожной картой» внедрения Целевой модели</w:t>
      </w:r>
      <w:r>
        <w:rPr>
          <w:sz w:val="24"/>
          <w:szCs w:val="24"/>
        </w:rPr>
        <w:t xml:space="preserve"> </w:t>
      </w:r>
      <w:r w:rsidRPr="00884EAB">
        <w:rPr>
          <w:b/>
          <w:sz w:val="24"/>
          <w:szCs w:val="24"/>
        </w:rPr>
        <w:t>(Приложение 1)</w:t>
      </w:r>
      <w:r w:rsidRPr="00C0605A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включают в себя</w:t>
      </w:r>
      <w:r w:rsidRPr="00C0605A">
        <w:rPr>
          <w:sz w:val="24"/>
          <w:szCs w:val="24"/>
        </w:rPr>
        <w:t>:</w:t>
      </w:r>
    </w:p>
    <w:p w:rsidR="007A4473" w:rsidRPr="000C7A42" w:rsidRDefault="007A4473" w:rsidP="00A66F07">
      <w:pPr>
        <w:ind w:firstLine="708"/>
        <w:jc w:val="both"/>
        <w:rPr>
          <w:sz w:val="24"/>
          <w:szCs w:val="24"/>
          <w:u w:val="single"/>
        </w:rPr>
      </w:pPr>
      <w:r w:rsidRPr="000C7A42">
        <w:rPr>
          <w:sz w:val="24"/>
          <w:szCs w:val="24"/>
          <w:u w:val="single"/>
        </w:rPr>
        <w:t>1. Подготовительный этап:</w:t>
      </w:r>
    </w:p>
    <w:p w:rsidR="007A4473" w:rsidRPr="00C0605A" w:rsidRDefault="007A4473" w:rsidP="00A66F07">
      <w:pPr>
        <w:spacing w:line="2" w:lineRule="exact"/>
        <w:rPr>
          <w:sz w:val="24"/>
          <w:szCs w:val="24"/>
        </w:rPr>
      </w:pPr>
    </w:p>
    <w:p w:rsidR="007A4473" w:rsidRPr="00C0605A" w:rsidRDefault="007A4473" w:rsidP="000C7A42">
      <w:pPr>
        <w:ind w:firstLine="708"/>
        <w:rPr>
          <w:sz w:val="24"/>
          <w:szCs w:val="24"/>
        </w:rPr>
      </w:pPr>
      <w:r>
        <w:rPr>
          <w:sz w:val="24"/>
          <w:szCs w:val="24"/>
        </w:rPr>
        <w:t>- п</w:t>
      </w:r>
      <w:r w:rsidRPr="00C0605A">
        <w:rPr>
          <w:sz w:val="24"/>
          <w:szCs w:val="24"/>
        </w:rPr>
        <w:t>одготовка усл</w:t>
      </w:r>
      <w:r>
        <w:rPr>
          <w:sz w:val="24"/>
          <w:szCs w:val="24"/>
        </w:rPr>
        <w:t>овий для запуска Целевой модели;</w:t>
      </w:r>
    </w:p>
    <w:p w:rsidR="007A4473" w:rsidRPr="00C0605A" w:rsidRDefault="007A4473" w:rsidP="00A66F07">
      <w:pPr>
        <w:ind w:left="1" w:firstLine="719"/>
        <w:rPr>
          <w:sz w:val="24"/>
          <w:szCs w:val="24"/>
        </w:rPr>
      </w:pPr>
      <w:r>
        <w:rPr>
          <w:sz w:val="24"/>
          <w:szCs w:val="24"/>
        </w:rPr>
        <w:t>- формирование базы наставляемых;</w:t>
      </w:r>
    </w:p>
    <w:p w:rsidR="007A4473" w:rsidRPr="00C0605A" w:rsidRDefault="007A4473" w:rsidP="00A66F07">
      <w:pPr>
        <w:spacing w:line="2" w:lineRule="exact"/>
        <w:rPr>
          <w:sz w:val="24"/>
          <w:szCs w:val="24"/>
        </w:rPr>
      </w:pPr>
    </w:p>
    <w:p w:rsidR="007A4473" w:rsidRPr="00C0605A" w:rsidRDefault="007A4473" w:rsidP="00A66F07">
      <w:pPr>
        <w:ind w:left="1" w:firstLine="719"/>
        <w:rPr>
          <w:sz w:val="24"/>
          <w:szCs w:val="24"/>
        </w:rPr>
      </w:pPr>
      <w:r>
        <w:rPr>
          <w:sz w:val="24"/>
          <w:szCs w:val="24"/>
        </w:rPr>
        <w:t>- формирование базы наставников;</w:t>
      </w:r>
    </w:p>
    <w:p w:rsidR="007A4473" w:rsidRPr="00C0605A" w:rsidRDefault="007A4473" w:rsidP="00A66F07">
      <w:pPr>
        <w:ind w:left="1" w:firstLine="719"/>
        <w:rPr>
          <w:sz w:val="24"/>
          <w:szCs w:val="24"/>
        </w:rPr>
      </w:pPr>
      <w:r>
        <w:rPr>
          <w:sz w:val="24"/>
          <w:szCs w:val="24"/>
        </w:rPr>
        <w:t>- отбор/выдвижение наставников;</w:t>
      </w:r>
    </w:p>
    <w:p w:rsidR="007A4473" w:rsidRDefault="007A4473" w:rsidP="00A66F07">
      <w:pPr>
        <w:ind w:left="1" w:firstLine="719"/>
        <w:rPr>
          <w:sz w:val="24"/>
          <w:szCs w:val="24"/>
        </w:rPr>
      </w:pPr>
      <w:r>
        <w:rPr>
          <w:sz w:val="24"/>
          <w:szCs w:val="24"/>
        </w:rPr>
        <w:t>- ф</w:t>
      </w:r>
      <w:r w:rsidRPr="00C0605A">
        <w:rPr>
          <w:sz w:val="24"/>
          <w:szCs w:val="24"/>
        </w:rPr>
        <w:t>ормирование наставнических пар</w:t>
      </w:r>
      <w:r>
        <w:rPr>
          <w:sz w:val="24"/>
          <w:szCs w:val="24"/>
        </w:rPr>
        <w:t>/групп (по направлениям).</w:t>
      </w:r>
    </w:p>
    <w:p w:rsidR="007A4473" w:rsidRPr="000C7A42" w:rsidRDefault="007A4473" w:rsidP="00A66F07">
      <w:pPr>
        <w:ind w:left="1" w:firstLine="71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2. Реализация программ</w:t>
      </w:r>
      <w:r w:rsidRPr="000C7A42">
        <w:rPr>
          <w:sz w:val="24"/>
          <w:szCs w:val="24"/>
          <w:u w:val="single"/>
        </w:rPr>
        <w:t xml:space="preserve"> наставничества:</w:t>
      </w:r>
    </w:p>
    <w:p w:rsidR="007A4473" w:rsidRPr="00C0605A" w:rsidRDefault="007A4473" w:rsidP="00A66F07">
      <w:pPr>
        <w:spacing w:line="12" w:lineRule="exact"/>
        <w:rPr>
          <w:sz w:val="24"/>
          <w:szCs w:val="24"/>
        </w:rPr>
      </w:pPr>
    </w:p>
    <w:p w:rsidR="007A4473" w:rsidRPr="00C0605A" w:rsidRDefault="007A4473" w:rsidP="00884EAB">
      <w:pPr>
        <w:spacing w:line="234" w:lineRule="auto"/>
        <w:ind w:left="1" w:right="-1" w:firstLine="71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C0605A">
        <w:rPr>
          <w:sz w:val="24"/>
          <w:szCs w:val="24"/>
        </w:rPr>
        <w:t>рганизация и осуществление р</w:t>
      </w:r>
      <w:r>
        <w:rPr>
          <w:sz w:val="24"/>
          <w:szCs w:val="24"/>
        </w:rPr>
        <w:t>аботы наставнических пар/групп (по направлениям).</w:t>
      </w:r>
    </w:p>
    <w:p w:rsidR="007A4473" w:rsidRPr="00884EAB" w:rsidRDefault="007A4473" w:rsidP="00A66F07">
      <w:pPr>
        <w:spacing w:line="234" w:lineRule="auto"/>
        <w:ind w:left="1" w:right="840" w:firstLine="719"/>
        <w:rPr>
          <w:sz w:val="24"/>
          <w:szCs w:val="24"/>
          <w:u w:val="single"/>
        </w:rPr>
      </w:pPr>
      <w:r w:rsidRPr="00884EAB">
        <w:rPr>
          <w:sz w:val="24"/>
          <w:szCs w:val="24"/>
          <w:u w:val="single"/>
        </w:rPr>
        <w:t>3. Заключительный этап:</w:t>
      </w:r>
    </w:p>
    <w:p w:rsidR="007A4473" w:rsidRPr="00C0605A" w:rsidRDefault="007A4473" w:rsidP="00884EAB">
      <w:pPr>
        <w:spacing w:line="234" w:lineRule="auto"/>
        <w:ind w:left="1" w:right="-1" w:firstLine="719"/>
        <w:jc w:val="both"/>
        <w:rPr>
          <w:sz w:val="24"/>
          <w:szCs w:val="24"/>
        </w:rPr>
      </w:pPr>
      <w:r>
        <w:rPr>
          <w:sz w:val="24"/>
          <w:szCs w:val="24"/>
        </w:rPr>
        <w:t>- з</w:t>
      </w:r>
      <w:r w:rsidRPr="00C0605A">
        <w:rPr>
          <w:sz w:val="24"/>
          <w:szCs w:val="24"/>
        </w:rPr>
        <w:t>аве</w:t>
      </w:r>
      <w:r>
        <w:rPr>
          <w:sz w:val="24"/>
          <w:szCs w:val="24"/>
        </w:rPr>
        <w:t>ршение внедрения Целевой модели, подведение итогов реализации программы.</w:t>
      </w:r>
    </w:p>
    <w:p w:rsidR="007A4473" w:rsidRPr="00C0605A" w:rsidRDefault="007A4473" w:rsidP="000C7A42">
      <w:pPr>
        <w:spacing w:line="238" w:lineRule="auto"/>
        <w:ind w:left="1" w:firstLine="707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>4</w:t>
      </w:r>
      <w:r w:rsidRPr="00C0605A">
        <w:rPr>
          <w:sz w:val="24"/>
          <w:szCs w:val="24"/>
        </w:rPr>
        <w:t>.8. На первом этапе происходит подготовка условий для запуска наставничества в техникуме,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техникума, заключение партнерских соглашений с организациями – социальными партнерами, участвующими в реализации программ наставничества техникума.</w:t>
      </w:r>
      <w:r>
        <w:rPr>
          <w:sz w:val="24"/>
          <w:szCs w:val="24"/>
        </w:rPr>
        <w:t xml:space="preserve"> С</w:t>
      </w:r>
      <w:r w:rsidRPr="00C0605A">
        <w:rPr>
          <w:sz w:val="24"/>
          <w:szCs w:val="24"/>
        </w:rPr>
        <w:t>оставляется перечень лиц</w:t>
      </w:r>
      <w:r>
        <w:rPr>
          <w:sz w:val="24"/>
          <w:szCs w:val="24"/>
        </w:rPr>
        <w:t xml:space="preserve"> (база наставляемых) </w:t>
      </w:r>
      <w:r w:rsidRPr="00D50914">
        <w:rPr>
          <w:b/>
          <w:sz w:val="24"/>
          <w:szCs w:val="24"/>
        </w:rPr>
        <w:t>(Приложение 4),</w:t>
      </w:r>
      <w:r w:rsidRPr="00C0605A">
        <w:rPr>
          <w:sz w:val="24"/>
          <w:szCs w:val="24"/>
        </w:rPr>
        <w:t xml:space="preserve"> желающих иметь наставников, проводится уточняющий анализ их потребности в обучении.</w:t>
      </w:r>
      <w:r>
        <w:rPr>
          <w:sz w:val="24"/>
          <w:szCs w:val="24"/>
        </w:rPr>
        <w:t xml:space="preserve"> П</w:t>
      </w:r>
      <w:r w:rsidRPr="00C0605A">
        <w:rPr>
          <w:sz w:val="24"/>
          <w:szCs w:val="24"/>
        </w:rPr>
        <w:t>роводится организационная работа по формированию базы данных потенциальных наставников с ориентацией на критерии отбора/выдвижения наставников.</w:t>
      </w:r>
      <w:r>
        <w:rPr>
          <w:sz w:val="24"/>
          <w:szCs w:val="24"/>
        </w:rPr>
        <w:t xml:space="preserve"> Ф</w:t>
      </w:r>
      <w:r w:rsidRPr="00C0605A">
        <w:rPr>
          <w:sz w:val="24"/>
          <w:szCs w:val="24"/>
        </w:rPr>
        <w:t>ормируется и утверждается реестр наставников</w:t>
      </w:r>
      <w:r>
        <w:rPr>
          <w:sz w:val="24"/>
          <w:szCs w:val="24"/>
        </w:rPr>
        <w:t xml:space="preserve"> </w:t>
      </w:r>
      <w:r w:rsidRPr="00D50914">
        <w:rPr>
          <w:b/>
          <w:sz w:val="24"/>
          <w:szCs w:val="24"/>
        </w:rPr>
        <w:t>(Приложение 3),</w:t>
      </w:r>
      <w:r w:rsidRPr="00C0605A">
        <w:rPr>
          <w:sz w:val="24"/>
          <w:szCs w:val="24"/>
        </w:rPr>
        <w:t xml:space="preserve"> прошедших выдвижение или предварительный отбор.</w:t>
      </w:r>
      <w:r>
        <w:rPr>
          <w:sz w:val="24"/>
          <w:szCs w:val="24"/>
        </w:rPr>
        <w:t xml:space="preserve"> П</w:t>
      </w:r>
      <w:r w:rsidRPr="00C0605A">
        <w:rPr>
          <w:sz w:val="24"/>
          <w:szCs w:val="24"/>
        </w:rPr>
        <w:t>роисходит формирование наставнических пар (групп) и разработка индивидуальных планов</w:t>
      </w:r>
      <w:r>
        <w:rPr>
          <w:sz w:val="24"/>
          <w:szCs w:val="24"/>
        </w:rPr>
        <w:t xml:space="preserve"> работы наставника и наставляемого</w:t>
      </w:r>
      <w:r w:rsidRPr="001A5D8D">
        <w:rPr>
          <w:b/>
          <w:sz w:val="24"/>
          <w:szCs w:val="24"/>
        </w:rPr>
        <w:t xml:space="preserve"> (Приложение 2). </w:t>
      </w:r>
    </w:p>
    <w:p w:rsidR="007A4473" w:rsidRPr="00C0605A" w:rsidRDefault="007A4473" w:rsidP="00185956">
      <w:pPr>
        <w:ind w:left="1" w:firstLine="566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>4.9</w:t>
      </w:r>
      <w:r w:rsidRPr="00C0605A">
        <w:rPr>
          <w:sz w:val="24"/>
          <w:szCs w:val="24"/>
        </w:rPr>
        <w:t xml:space="preserve">. На </w:t>
      </w:r>
      <w:r>
        <w:rPr>
          <w:sz w:val="24"/>
          <w:szCs w:val="24"/>
        </w:rPr>
        <w:t>втором</w:t>
      </w:r>
      <w:r w:rsidRPr="00C0605A">
        <w:rPr>
          <w:sz w:val="24"/>
          <w:szCs w:val="24"/>
        </w:rPr>
        <w:t xml:space="preserve"> этапе проводится текущая работа куратора, </w:t>
      </w:r>
      <w:r w:rsidRPr="001A5D8D">
        <w:rPr>
          <w:sz w:val="24"/>
          <w:szCs w:val="24"/>
        </w:rPr>
        <w:t>наставников</w:t>
      </w:r>
      <w:r w:rsidRPr="00C0605A">
        <w:rPr>
          <w:sz w:val="24"/>
          <w:szCs w:val="24"/>
        </w:rPr>
        <w:t xml:space="preserve"> и наставляемых по осуществлению мероприятий Программ наставничества.</w:t>
      </w:r>
    </w:p>
    <w:p w:rsidR="007A4473" w:rsidRPr="00C0605A" w:rsidRDefault="007A4473" w:rsidP="00185956">
      <w:pPr>
        <w:ind w:left="1" w:firstLine="566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>4.10</w:t>
      </w:r>
      <w:r w:rsidRPr="00C0605A">
        <w:rPr>
          <w:sz w:val="24"/>
          <w:szCs w:val="24"/>
        </w:rPr>
        <w:t xml:space="preserve">. </w:t>
      </w:r>
      <w:r>
        <w:rPr>
          <w:sz w:val="24"/>
          <w:szCs w:val="24"/>
        </w:rPr>
        <w:t>Третий</w:t>
      </w:r>
      <w:r w:rsidRPr="00C0605A">
        <w:rPr>
          <w:sz w:val="24"/>
          <w:szCs w:val="24"/>
        </w:rPr>
        <w:t xml:space="preserve"> этап включает в себя подведение итогов, проведение итоговых мероприятий, награждение </w:t>
      </w:r>
      <w:r w:rsidRPr="001A5D8D">
        <w:rPr>
          <w:sz w:val="24"/>
          <w:szCs w:val="24"/>
        </w:rPr>
        <w:t>эффективных</w:t>
      </w:r>
      <w:r w:rsidRPr="00C0605A">
        <w:rPr>
          <w:sz w:val="24"/>
          <w:szCs w:val="24"/>
        </w:rPr>
        <w:t xml:space="preserve"> участников </w:t>
      </w:r>
      <w:r w:rsidRPr="001A5D8D">
        <w:rPr>
          <w:sz w:val="24"/>
          <w:szCs w:val="24"/>
        </w:rPr>
        <w:t>наставнической</w:t>
      </w:r>
      <w:r w:rsidRPr="00C0605A">
        <w:rPr>
          <w:sz w:val="24"/>
          <w:szCs w:val="24"/>
        </w:rPr>
        <w:t xml:space="preserve"> деятельности.</w:t>
      </w:r>
    </w:p>
    <w:p w:rsidR="007A4473" w:rsidRPr="00C0605A" w:rsidRDefault="007A4473" w:rsidP="00185956">
      <w:pPr>
        <w:tabs>
          <w:tab w:val="left" w:pos="401"/>
        </w:tabs>
        <w:jc w:val="both"/>
        <w:rPr>
          <w:bCs/>
          <w:sz w:val="24"/>
          <w:szCs w:val="24"/>
        </w:rPr>
      </w:pPr>
    </w:p>
    <w:p w:rsidR="007A4473" w:rsidRPr="00C0605A" w:rsidRDefault="007A4473" w:rsidP="00A66F07">
      <w:pPr>
        <w:spacing w:line="235" w:lineRule="auto"/>
        <w:ind w:left="1" w:firstLine="566"/>
        <w:rPr>
          <w:sz w:val="24"/>
          <w:szCs w:val="24"/>
        </w:rPr>
      </w:pPr>
    </w:p>
    <w:p w:rsidR="007A4473" w:rsidRPr="00C0605A" w:rsidRDefault="007A4473" w:rsidP="00A66F07">
      <w:pPr>
        <w:spacing w:line="17" w:lineRule="exact"/>
        <w:rPr>
          <w:sz w:val="24"/>
          <w:szCs w:val="24"/>
        </w:rPr>
      </w:pPr>
    </w:p>
    <w:p w:rsidR="007A4473" w:rsidRPr="00C0605A" w:rsidRDefault="007A4473" w:rsidP="00A66F07">
      <w:pPr>
        <w:spacing w:line="16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581"/>
        </w:tabs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5. ПРАВА И ОБЯЗАННОСТИ КУРАТОРА</w:t>
      </w:r>
    </w:p>
    <w:p w:rsidR="007A4473" w:rsidRPr="00C0605A" w:rsidRDefault="007A4473" w:rsidP="00A66F07">
      <w:pPr>
        <w:tabs>
          <w:tab w:val="left" w:pos="2581"/>
        </w:tabs>
        <w:jc w:val="center"/>
        <w:rPr>
          <w:b/>
          <w:bCs/>
          <w:sz w:val="24"/>
          <w:szCs w:val="24"/>
        </w:rPr>
      </w:pPr>
    </w:p>
    <w:p w:rsidR="007A4473" w:rsidRPr="00C0605A" w:rsidRDefault="007A4473" w:rsidP="00185956">
      <w:pPr>
        <w:spacing w:line="236" w:lineRule="auto"/>
        <w:ind w:left="561" w:firstLine="147"/>
        <w:rPr>
          <w:b/>
          <w:bCs/>
          <w:sz w:val="24"/>
          <w:szCs w:val="24"/>
        </w:rPr>
      </w:pPr>
      <w:r>
        <w:rPr>
          <w:sz w:val="24"/>
          <w:szCs w:val="24"/>
        </w:rPr>
        <w:t>5</w:t>
      </w:r>
      <w:r w:rsidRPr="00C0605A">
        <w:rPr>
          <w:sz w:val="24"/>
          <w:szCs w:val="24"/>
        </w:rPr>
        <w:t>.1. На куратора возлагаются следующие обязанности:</w:t>
      </w:r>
    </w:p>
    <w:p w:rsidR="007A4473" w:rsidRPr="00C0605A" w:rsidRDefault="007A4473" w:rsidP="00A66F07">
      <w:pPr>
        <w:spacing w:line="236" w:lineRule="auto"/>
        <w:ind w:firstLine="708"/>
        <w:jc w:val="both"/>
        <w:rPr>
          <w:sz w:val="24"/>
          <w:szCs w:val="24"/>
        </w:rPr>
      </w:pPr>
      <w:r w:rsidRPr="00C0605A">
        <w:rPr>
          <w:b/>
          <w:bCs/>
          <w:sz w:val="24"/>
          <w:szCs w:val="24"/>
        </w:rPr>
        <w:t xml:space="preserve">- </w:t>
      </w:r>
      <w:r w:rsidRPr="00C0605A">
        <w:rPr>
          <w:sz w:val="24"/>
          <w:szCs w:val="24"/>
        </w:rPr>
        <w:t>формирование и актуализация базы наставников и наставляемых;</w:t>
      </w:r>
    </w:p>
    <w:p w:rsidR="007A4473" w:rsidRPr="00C0605A" w:rsidRDefault="007A4473" w:rsidP="00A66F07">
      <w:pPr>
        <w:tabs>
          <w:tab w:val="left" w:pos="0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  <w:t>- разработка проекта ежегодной Программы наставничества в техникуме;</w:t>
      </w:r>
    </w:p>
    <w:p w:rsidR="007A4473" w:rsidRPr="00C0605A" w:rsidRDefault="007A4473" w:rsidP="00A66F07">
      <w:pPr>
        <w:spacing w:line="15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организация и контроль мероприятий в рамках утвержденной Программы наставничества;</w:t>
      </w:r>
    </w:p>
    <w:p w:rsidR="007A4473" w:rsidRPr="00C0605A" w:rsidRDefault="007A4473" w:rsidP="00A66F07">
      <w:pPr>
        <w:spacing w:line="19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right="20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подготовка проектов документов, сопровождающих наставническую деятельность и представление их на утверждение директора техникума;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5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мониторинг и оценка качества реализованных Программ наставничества;</w:t>
      </w:r>
    </w:p>
    <w:p w:rsidR="007A4473" w:rsidRPr="00C0605A" w:rsidRDefault="007A4473" w:rsidP="00A66F07">
      <w:pPr>
        <w:spacing w:line="17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оценка соответствия условий организации Программ наставничества требованиям и принципам Целевой модели;</w:t>
      </w:r>
    </w:p>
    <w:p w:rsidR="007A4473" w:rsidRPr="00C0605A" w:rsidRDefault="007A4473" w:rsidP="00A66F07">
      <w:pPr>
        <w:spacing w:line="18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своевременный сбор данных по оценке эффективности внедрения Целевой модели;</w:t>
      </w:r>
    </w:p>
    <w:p w:rsidR="007A4473" w:rsidRPr="00C0605A" w:rsidRDefault="007A4473" w:rsidP="00A66F07">
      <w:pPr>
        <w:spacing w:line="16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 xml:space="preserve">- 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</w:t>
      </w:r>
      <w:r w:rsidRPr="006F37D3">
        <w:rPr>
          <w:sz w:val="24"/>
          <w:szCs w:val="24"/>
        </w:rPr>
        <w:t xml:space="preserve">результатов </w:t>
      </w:r>
      <w:r w:rsidRPr="006F37D3">
        <w:rPr>
          <w:b/>
          <w:sz w:val="24"/>
          <w:szCs w:val="24"/>
        </w:rPr>
        <w:t>(Приложение 7, 8</w:t>
      </w:r>
      <w:r>
        <w:rPr>
          <w:b/>
          <w:sz w:val="24"/>
          <w:szCs w:val="24"/>
        </w:rPr>
        <w:t>, 9</w:t>
      </w:r>
      <w:r w:rsidRPr="006F37D3">
        <w:rPr>
          <w:b/>
          <w:sz w:val="24"/>
          <w:szCs w:val="24"/>
        </w:rPr>
        <w:t>)</w:t>
      </w:r>
      <w:r w:rsidRPr="006F37D3">
        <w:rPr>
          <w:sz w:val="24"/>
          <w:szCs w:val="24"/>
        </w:rPr>
        <w:t>;</w:t>
      </w:r>
    </w:p>
    <w:p w:rsidR="007A4473" w:rsidRPr="00C0605A" w:rsidRDefault="007A4473" w:rsidP="00A66F07">
      <w:pPr>
        <w:spacing w:line="18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анализ, обобщение положительного опыта осуществления наставнической деятельности в техникуме и участие в его распространении.</w:t>
      </w: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</w:t>
      </w:r>
      <w:r w:rsidRPr="00C0605A">
        <w:rPr>
          <w:sz w:val="24"/>
          <w:szCs w:val="24"/>
        </w:rPr>
        <w:t>.2. Куратор имеет право:</w:t>
      </w:r>
    </w:p>
    <w:p w:rsidR="007A4473" w:rsidRPr="00C0605A" w:rsidRDefault="007A4473" w:rsidP="00A66F07">
      <w:pPr>
        <w:spacing w:line="15" w:lineRule="exact"/>
        <w:jc w:val="both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</w:t>
      </w: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организовывать  сбор  данных  о  наставляемых  через  доступные  источники;</w:t>
      </w:r>
    </w:p>
    <w:p w:rsidR="007A4473" w:rsidRPr="00C0605A" w:rsidRDefault="007A4473" w:rsidP="00185956">
      <w:pPr>
        <w:tabs>
          <w:tab w:val="left" w:pos="281"/>
        </w:tabs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вносить предложения по изменениям и дополнениям в документы, сопровождающие наставническую деятельность;</w:t>
      </w: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инициировать мероприятия в рамках организации наставнической деятельности;</w:t>
      </w: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принимать участие во встречах наставников с наставляемыми;</w:t>
      </w: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вносить на рассмотрение предложения о поощрении участни</w:t>
      </w:r>
      <w:r>
        <w:rPr>
          <w:sz w:val="24"/>
          <w:szCs w:val="24"/>
        </w:rPr>
        <w:t>ков наставнической деятельности, а также об</w:t>
      </w:r>
      <w:r w:rsidRPr="00C0605A">
        <w:rPr>
          <w:sz w:val="24"/>
          <w:szCs w:val="24"/>
        </w:rPr>
        <w:t xml:space="preserve"> организации взаимодействия наставнических пар.</w:t>
      </w:r>
    </w:p>
    <w:p w:rsidR="007A4473" w:rsidRDefault="007A4473" w:rsidP="00A66F07">
      <w:pPr>
        <w:tabs>
          <w:tab w:val="left" w:pos="281"/>
        </w:tabs>
        <w:spacing w:line="232" w:lineRule="auto"/>
        <w:ind w:right="20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right="20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161"/>
        </w:tabs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6. ПРАВА И ОБЯЗАННОСТИ НАСТАВНИКА</w:t>
      </w:r>
    </w:p>
    <w:p w:rsidR="007A4473" w:rsidRPr="00C0605A" w:rsidRDefault="007A4473" w:rsidP="00A66F07">
      <w:pPr>
        <w:tabs>
          <w:tab w:val="left" w:pos="2161"/>
        </w:tabs>
        <w:jc w:val="center"/>
        <w:rPr>
          <w:b/>
          <w:bCs/>
          <w:sz w:val="24"/>
          <w:szCs w:val="24"/>
        </w:rPr>
      </w:pPr>
    </w:p>
    <w:p w:rsidR="007A4473" w:rsidRPr="00C0605A" w:rsidRDefault="007A4473" w:rsidP="00185956">
      <w:pPr>
        <w:spacing w:line="236" w:lineRule="auto"/>
        <w:ind w:left="561" w:firstLine="147"/>
        <w:rPr>
          <w:b/>
          <w:bCs/>
          <w:sz w:val="24"/>
          <w:szCs w:val="24"/>
        </w:rPr>
      </w:pPr>
      <w:r w:rsidRPr="00C0605A">
        <w:rPr>
          <w:sz w:val="24"/>
          <w:szCs w:val="24"/>
        </w:rPr>
        <w:t>6.1. Наставник обязан:</w:t>
      </w:r>
    </w:p>
    <w:p w:rsidR="007A4473" w:rsidRPr="00C0605A" w:rsidRDefault="007A4473" w:rsidP="00A66F07">
      <w:pPr>
        <w:spacing w:line="15" w:lineRule="exact"/>
        <w:rPr>
          <w:b/>
          <w:bCs/>
          <w:sz w:val="24"/>
          <w:szCs w:val="24"/>
        </w:rPr>
      </w:pPr>
    </w:p>
    <w:p w:rsidR="007A4473" w:rsidRPr="00C0605A" w:rsidRDefault="007A4473" w:rsidP="00A66F07">
      <w:pPr>
        <w:tabs>
          <w:tab w:val="left" w:pos="0"/>
        </w:tabs>
        <w:spacing w:line="233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  <w:t>- разрабатывать и</w:t>
      </w:r>
      <w:r w:rsidRPr="00C0605A">
        <w:rPr>
          <w:sz w:val="24"/>
          <w:szCs w:val="24"/>
        </w:rPr>
        <w:t>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7A4473" w:rsidRPr="00C0605A" w:rsidRDefault="007A4473" w:rsidP="00A66F07">
      <w:pPr>
        <w:spacing w:line="17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 xml:space="preserve">- 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обсуждения, и </w:t>
      </w:r>
      <w:r>
        <w:rPr>
          <w:sz w:val="24"/>
          <w:szCs w:val="24"/>
        </w:rPr>
        <w:t>(при необходимости), коррекции и</w:t>
      </w:r>
      <w:r w:rsidRPr="00C0605A">
        <w:rPr>
          <w:sz w:val="24"/>
          <w:szCs w:val="24"/>
        </w:rPr>
        <w:t>ндивидуального плана, выбора методов наставнической деятельности;</w:t>
      </w:r>
    </w:p>
    <w:p w:rsidR="007A4473" w:rsidRPr="00C0605A" w:rsidRDefault="007A4473" w:rsidP="00A66F07">
      <w:pPr>
        <w:spacing w:line="18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выявлять и совместно устранять допущенные ошибки в деятельности наст</w:t>
      </w:r>
      <w:r>
        <w:rPr>
          <w:sz w:val="24"/>
          <w:szCs w:val="24"/>
        </w:rPr>
        <w:t>авляемого в рамках мероприятий и</w:t>
      </w:r>
      <w:r w:rsidRPr="00C0605A">
        <w:rPr>
          <w:sz w:val="24"/>
          <w:szCs w:val="24"/>
        </w:rPr>
        <w:t>ндивидуального плана;</w:t>
      </w:r>
    </w:p>
    <w:p w:rsidR="007A4473" w:rsidRPr="00C0605A" w:rsidRDefault="007A4473" w:rsidP="00A66F07">
      <w:pPr>
        <w:spacing w:line="19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6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передавать наставляемому накопленный опыт, обучать наиболее рациональным приемам и современным методам работы или поведения, в</w:t>
      </w:r>
      <w:r>
        <w:rPr>
          <w:sz w:val="24"/>
          <w:szCs w:val="24"/>
        </w:rPr>
        <w:t xml:space="preserve"> том числе </w:t>
      </w:r>
      <w:r w:rsidRPr="00C0605A">
        <w:rPr>
          <w:sz w:val="24"/>
          <w:szCs w:val="24"/>
        </w:rPr>
        <w:t>оказывать наставляемому помощь по принятию правильных решений в нестандартных ситуациях и пр.;</w:t>
      </w:r>
    </w:p>
    <w:p w:rsidR="007A4473" w:rsidRPr="00C0605A" w:rsidRDefault="007A4473" w:rsidP="00A66F07">
      <w:pPr>
        <w:spacing w:line="15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личным примером развивать положительные качества нас</w:t>
      </w:r>
      <w:r>
        <w:rPr>
          <w:sz w:val="24"/>
          <w:szCs w:val="24"/>
        </w:rPr>
        <w:t xml:space="preserve">тавляемого, при необходимости - </w:t>
      </w:r>
      <w:r w:rsidRPr="00C0605A">
        <w:rPr>
          <w:sz w:val="24"/>
          <w:szCs w:val="24"/>
        </w:rPr>
        <w:t>корректировать его поведение;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принимать участие в мероприятиях, организуемых для наставников</w:t>
      </w:r>
      <w:r>
        <w:rPr>
          <w:sz w:val="24"/>
          <w:szCs w:val="24"/>
        </w:rPr>
        <w:t>.</w:t>
      </w:r>
    </w:p>
    <w:p w:rsidR="007A4473" w:rsidRPr="00C0605A" w:rsidRDefault="007A4473" w:rsidP="00A66F07">
      <w:pPr>
        <w:spacing w:line="19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ind w:left="561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>6.2. Наставник имеет право:</w:t>
      </w:r>
    </w:p>
    <w:p w:rsidR="007A4473" w:rsidRPr="00C0605A" w:rsidRDefault="007A4473" w:rsidP="00A66F07">
      <w:pPr>
        <w:spacing w:line="15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привлекать наставляемого к участию в мероприятиях, связанных с реализацией Программы наставничества;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участвовать в обсуждении вопросов, связанных с наставничеством, в том числе - с деятельностью наставляемого;</w:t>
      </w:r>
    </w:p>
    <w:p w:rsidR="007A4473" w:rsidRPr="00C0605A" w:rsidRDefault="007A4473" w:rsidP="00A66F07">
      <w:pPr>
        <w:spacing w:line="1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9631F5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выбирать формы и методы контроля деятельности наставляемого </w:t>
      </w:r>
      <w:r w:rsidRPr="00C0605A">
        <w:rPr>
          <w:sz w:val="24"/>
          <w:szCs w:val="24"/>
        </w:rPr>
        <w:t>и своевременности выполнения з</w:t>
      </w:r>
      <w:r>
        <w:rPr>
          <w:sz w:val="24"/>
          <w:szCs w:val="24"/>
        </w:rPr>
        <w:t>аданий, проектов, определенных и</w:t>
      </w:r>
      <w:r w:rsidRPr="00C0605A">
        <w:rPr>
          <w:sz w:val="24"/>
          <w:szCs w:val="24"/>
        </w:rPr>
        <w:t>ндивидуальным планом;</w:t>
      </w:r>
    </w:p>
    <w:p w:rsidR="007A4473" w:rsidRPr="00C0605A" w:rsidRDefault="007A4473" w:rsidP="009631F5">
      <w:pPr>
        <w:tabs>
          <w:tab w:val="left" w:pos="281"/>
        </w:tabs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тре</w:t>
      </w:r>
      <w:r>
        <w:rPr>
          <w:sz w:val="24"/>
          <w:szCs w:val="24"/>
        </w:rPr>
        <w:t>бовать выполнения наставляемым и</w:t>
      </w:r>
      <w:r w:rsidRPr="00C0605A">
        <w:rPr>
          <w:sz w:val="24"/>
          <w:szCs w:val="24"/>
        </w:rPr>
        <w:t>ндивидуального плана;</w:t>
      </w:r>
    </w:p>
    <w:p w:rsidR="007A4473" w:rsidRPr="00C0605A" w:rsidRDefault="007A4473" w:rsidP="009631F5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 xml:space="preserve">- принимать участие </w:t>
      </w:r>
      <w:r>
        <w:rPr>
          <w:sz w:val="24"/>
          <w:szCs w:val="24"/>
        </w:rPr>
        <w:t xml:space="preserve">в </w:t>
      </w:r>
      <w:r w:rsidRPr="00C0605A">
        <w:rPr>
          <w:sz w:val="24"/>
          <w:szCs w:val="24"/>
        </w:rPr>
        <w:t>оценочных или конкурсных мероприятиях</w:t>
      </w:r>
      <w:r>
        <w:rPr>
          <w:sz w:val="24"/>
          <w:szCs w:val="24"/>
        </w:rPr>
        <w:t>, в которых участвуют наставник</w:t>
      </w:r>
      <w:r w:rsidRPr="00C0605A">
        <w:rPr>
          <w:sz w:val="24"/>
          <w:szCs w:val="24"/>
        </w:rPr>
        <w:t>;</w:t>
      </w:r>
    </w:p>
    <w:p w:rsidR="007A4473" w:rsidRPr="00C0605A" w:rsidRDefault="007A4473" w:rsidP="009631F5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7A4473" w:rsidRPr="00C0605A" w:rsidRDefault="007A4473" w:rsidP="00185956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обращаться к куратору с предложениями по внесению изменений и дополнений в документацию и инструменты осущест</w:t>
      </w:r>
      <w:r>
        <w:rPr>
          <w:sz w:val="24"/>
          <w:szCs w:val="24"/>
        </w:rPr>
        <w:t xml:space="preserve">вления Программ наставничества, а также </w:t>
      </w:r>
      <w:r w:rsidRPr="00C0605A">
        <w:rPr>
          <w:sz w:val="24"/>
          <w:szCs w:val="24"/>
        </w:rPr>
        <w:t>за организационно-методической поддержкой;</w:t>
      </w:r>
    </w:p>
    <w:p w:rsidR="007A4473" w:rsidRPr="00C0605A" w:rsidRDefault="007A4473" w:rsidP="00A66F07">
      <w:pPr>
        <w:spacing w:line="17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Default="007A4473" w:rsidP="00A66F07">
      <w:pPr>
        <w:spacing w:line="329" w:lineRule="exact"/>
        <w:rPr>
          <w:sz w:val="24"/>
          <w:szCs w:val="24"/>
        </w:rPr>
      </w:pPr>
    </w:p>
    <w:p w:rsidR="007A4473" w:rsidRPr="00C0605A" w:rsidRDefault="007A4473" w:rsidP="00A66F07">
      <w:pPr>
        <w:spacing w:line="329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021"/>
        </w:tabs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7. ПРАВА И ОБЯЗАННОСТИ НАСТАВЛЯЕМОГО</w:t>
      </w:r>
    </w:p>
    <w:p w:rsidR="007A4473" w:rsidRPr="00C0605A" w:rsidRDefault="007A4473" w:rsidP="00A66F07">
      <w:pPr>
        <w:tabs>
          <w:tab w:val="left" w:pos="2021"/>
        </w:tabs>
        <w:jc w:val="center"/>
        <w:rPr>
          <w:b/>
          <w:bCs/>
          <w:sz w:val="24"/>
          <w:szCs w:val="24"/>
        </w:rPr>
      </w:pPr>
    </w:p>
    <w:p w:rsidR="007A4473" w:rsidRPr="00C0605A" w:rsidRDefault="007A4473" w:rsidP="00A66F07">
      <w:pPr>
        <w:spacing w:line="236" w:lineRule="auto"/>
        <w:ind w:left="561"/>
        <w:rPr>
          <w:b/>
          <w:bCs/>
          <w:sz w:val="24"/>
          <w:szCs w:val="24"/>
        </w:rPr>
      </w:pPr>
      <w:r w:rsidRPr="00C0605A">
        <w:rPr>
          <w:sz w:val="24"/>
          <w:szCs w:val="24"/>
        </w:rPr>
        <w:t>7.1. Наставляемый обязан:</w:t>
      </w:r>
    </w:p>
    <w:p w:rsidR="007A4473" w:rsidRPr="00C0605A" w:rsidRDefault="007A4473" w:rsidP="00735ABB">
      <w:pPr>
        <w:spacing w:line="236" w:lineRule="auto"/>
        <w:ind w:left="-1" w:firstLine="562"/>
        <w:jc w:val="both"/>
        <w:rPr>
          <w:sz w:val="24"/>
          <w:szCs w:val="24"/>
        </w:rPr>
      </w:pPr>
      <w:r w:rsidRPr="00C0605A">
        <w:rPr>
          <w:rFonts w:ascii="Bookman Old Style" w:hAnsi="Bookman Old Style" w:cs="Bookman Old Style"/>
          <w:sz w:val="24"/>
          <w:szCs w:val="24"/>
        </w:rPr>
        <w:t xml:space="preserve">- </w:t>
      </w:r>
      <w:r w:rsidRPr="00C0605A">
        <w:rPr>
          <w:sz w:val="24"/>
          <w:szCs w:val="24"/>
        </w:rPr>
        <w:t xml:space="preserve">выполнять </w:t>
      </w:r>
      <w:r>
        <w:rPr>
          <w:sz w:val="24"/>
          <w:szCs w:val="24"/>
        </w:rPr>
        <w:t>задания, определенные в и</w:t>
      </w:r>
      <w:r w:rsidRPr="00C0605A">
        <w:rPr>
          <w:sz w:val="24"/>
          <w:szCs w:val="24"/>
        </w:rPr>
        <w:t>ндивидуальном плане, в установленные сроки, и периодически обсуждать с наставником во</w:t>
      </w:r>
      <w:r>
        <w:rPr>
          <w:sz w:val="24"/>
          <w:szCs w:val="24"/>
        </w:rPr>
        <w:t>просы, связанные с выполнением и</w:t>
      </w:r>
      <w:r w:rsidRPr="00C0605A">
        <w:rPr>
          <w:sz w:val="24"/>
          <w:szCs w:val="24"/>
        </w:rPr>
        <w:t>ндивидуального плана;</w:t>
      </w:r>
    </w:p>
    <w:p w:rsidR="007A4473" w:rsidRPr="00C0605A" w:rsidRDefault="007A4473" w:rsidP="00A66F07">
      <w:pPr>
        <w:spacing w:line="32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совместно с наставником развивать дефицитные компетенции, выявлять и устранять допущенные ошибки;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выполнять указания и рекомендации наставника, связанные</w:t>
      </w:r>
      <w:r>
        <w:rPr>
          <w:sz w:val="24"/>
          <w:szCs w:val="24"/>
        </w:rPr>
        <w:t xml:space="preserve"> с выполнением и</w:t>
      </w:r>
      <w:r w:rsidRPr="00C0605A">
        <w:rPr>
          <w:sz w:val="24"/>
          <w:szCs w:val="24"/>
        </w:rPr>
        <w:t>ндивидуального плана, учиться у него практическому решению поставленных задач, формировать поведенческие навыки;</w:t>
      </w:r>
    </w:p>
    <w:p w:rsidR="007A4473" w:rsidRPr="00C0605A" w:rsidRDefault="007A4473" w:rsidP="00A66F07">
      <w:pPr>
        <w:spacing w:line="18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3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отчитываться перед наставником (в части выполне</w:t>
      </w:r>
      <w:r>
        <w:rPr>
          <w:sz w:val="24"/>
          <w:szCs w:val="24"/>
        </w:rPr>
        <w:t>ния касающихся его мероприятий и</w:t>
      </w:r>
      <w:r w:rsidRPr="00C0605A">
        <w:rPr>
          <w:sz w:val="24"/>
          <w:szCs w:val="24"/>
        </w:rPr>
        <w:t>ндивидуального плана);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сообщать наставнику о трудностях, возникших в связи с ис</w:t>
      </w:r>
      <w:r>
        <w:rPr>
          <w:sz w:val="24"/>
          <w:szCs w:val="24"/>
        </w:rPr>
        <w:t>полнением определенных пунктов и</w:t>
      </w:r>
      <w:r w:rsidRPr="00C0605A">
        <w:rPr>
          <w:sz w:val="24"/>
          <w:szCs w:val="24"/>
        </w:rPr>
        <w:t>ндивидуального плана;</w:t>
      </w:r>
    </w:p>
    <w:p w:rsidR="007A4473" w:rsidRPr="00C0605A" w:rsidRDefault="007A4473" w:rsidP="00A66F07">
      <w:pPr>
        <w:spacing w:line="1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2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7A4473" w:rsidRPr="00C0605A" w:rsidRDefault="007A4473" w:rsidP="00A66F07">
      <w:pPr>
        <w:spacing w:line="19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принимать участие в мероприятиях, организованных для лиц, в отношении которых осуществляется наставничество.</w:t>
      </w:r>
    </w:p>
    <w:p w:rsidR="007A4473" w:rsidRPr="00C0605A" w:rsidRDefault="007A4473" w:rsidP="00A66F07">
      <w:pPr>
        <w:spacing w:line="3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735ABB">
      <w:pPr>
        <w:ind w:left="561" w:firstLine="147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>7.2. Наставляемый имеет право:</w:t>
      </w:r>
    </w:p>
    <w:p w:rsidR="007A4473" w:rsidRPr="00C0605A" w:rsidRDefault="007A4473" w:rsidP="00A66F07">
      <w:pPr>
        <w:tabs>
          <w:tab w:val="left" w:pos="281"/>
        </w:tabs>
        <w:spacing w:line="236" w:lineRule="auto"/>
        <w:jc w:val="both"/>
        <w:rPr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пользоваться имеющейся в техникуме нормативной, информационно-аналитической и учебно-методической документацией, материалами и иными ресурса</w:t>
      </w:r>
      <w:r>
        <w:rPr>
          <w:sz w:val="24"/>
          <w:szCs w:val="24"/>
        </w:rPr>
        <w:t>ми, обеспечивающими реализацию и</w:t>
      </w:r>
      <w:r w:rsidRPr="00C0605A">
        <w:rPr>
          <w:sz w:val="24"/>
          <w:szCs w:val="24"/>
        </w:rPr>
        <w:t>ндивидуального плана;</w:t>
      </w:r>
    </w:p>
    <w:p w:rsidR="007A4473" w:rsidRPr="00C0605A" w:rsidRDefault="007A4473" w:rsidP="00A66F07">
      <w:pPr>
        <w:spacing w:line="17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ind w:right="2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7A4473" w:rsidRPr="00C0605A" w:rsidRDefault="007A4473" w:rsidP="00A66F07">
      <w:pPr>
        <w:spacing w:line="18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6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7A4473" w:rsidRPr="00C0605A" w:rsidRDefault="007A4473" w:rsidP="00A66F07">
      <w:pPr>
        <w:spacing w:line="18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4" w:lineRule="auto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деятельности.</w:t>
      </w:r>
    </w:p>
    <w:p w:rsidR="007A4473" w:rsidRPr="00C0605A" w:rsidRDefault="007A4473" w:rsidP="00A66F07">
      <w:pPr>
        <w:spacing w:line="331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pStyle w:val="ListParagraph"/>
        <w:numPr>
          <w:ilvl w:val="0"/>
          <w:numId w:val="4"/>
        </w:numPr>
        <w:tabs>
          <w:tab w:val="left" w:pos="0"/>
        </w:tabs>
        <w:ind w:left="0" w:hanging="11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МОНИТОРИНГ И ОЦЕНКА РЕЗУЛЬТАТОВ РЕАЛИЗАЦИИ</w:t>
      </w:r>
    </w:p>
    <w:p w:rsidR="007A4473" w:rsidRPr="00C0605A" w:rsidRDefault="007A4473" w:rsidP="00A66F07">
      <w:pPr>
        <w:spacing w:line="220" w:lineRule="auto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ПРОГРАММ НАСТАВНИЧЕСТВА</w:t>
      </w:r>
    </w:p>
    <w:p w:rsidR="007A4473" w:rsidRPr="00C0605A" w:rsidRDefault="007A4473" w:rsidP="00A66F07">
      <w:pPr>
        <w:spacing w:line="220" w:lineRule="auto"/>
        <w:jc w:val="center"/>
        <w:rPr>
          <w:sz w:val="24"/>
          <w:szCs w:val="24"/>
        </w:rPr>
      </w:pPr>
    </w:p>
    <w:p w:rsidR="007A4473" w:rsidRPr="00C0605A" w:rsidRDefault="007A4473" w:rsidP="00A66F07">
      <w:pPr>
        <w:spacing w:line="1" w:lineRule="exact"/>
        <w:rPr>
          <w:sz w:val="24"/>
          <w:szCs w:val="24"/>
        </w:rPr>
      </w:pPr>
    </w:p>
    <w:p w:rsidR="007A4473" w:rsidRPr="00C0605A" w:rsidRDefault="007A4473" w:rsidP="00735ABB">
      <w:pPr>
        <w:spacing w:line="216" w:lineRule="auto"/>
        <w:ind w:left="1" w:firstLine="707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8.1. Оценка качества процесса реализации Программ наставничества в техникуме направлена на:</w:t>
      </w:r>
    </w:p>
    <w:p w:rsidR="007A4473" w:rsidRPr="00C0605A" w:rsidRDefault="007A4473" w:rsidP="00A66F07">
      <w:pPr>
        <w:spacing w:line="17" w:lineRule="exact"/>
        <w:rPr>
          <w:sz w:val="24"/>
          <w:szCs w:val="24"/>
        </w:rPr>
      </w:pPr>
    </w:p>
    <w:p w:rsidR="007A4473" w:rsidRPr="00C0605A" w:rsidRDefault="007A4473" w:rsidP="00A66F07">
      <w:pPr>
        <w:tabs>
          <w:tab w:val="left" w:pos="281"/>
        </w:tabs>
        <w:spacing w:line="236" w:lineRule="auto"/>
        <w:ind w:right="100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ab/>
        <w:t>- изучение (оценку) качества реализованных в техникуме Программ наставничества;</w:t>
      </w:r>
    </w:p>
    <w:p w:rsidR="007A4473" w:rsidRPr="00C0605A" w:rsidRDefault="007A4473" w:rsidP="00A66F07">
      <w:pPr>
        <w:spacing w:line="18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735ABB">
      <w:pPr>
        <w:tabs>
          <w:tab w:val="left" w:pos="281"/>
        </w:tabs>
        <w:spacing w:line="232" w:lineRule="auto"/>
        <w:ind w:right="100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выявление соответствия условий организации Программ наставничества в техникуме требованиям и принципам Целевой модели.</w:t>
      </w:r>
    </w:p>
    <w:p w:rsidR="007A4473" w:rsidRPr="00C0605A" w:rsidRDefault="007A4473" w:rsidP="00A66F07">
      <w:pPr>
        <w:spacing w:line="17" w:lineRule="exact"/>
        <w:rPr>
          <w:sz w:val="24"/>
          <w:szCs w:val="24"/>
        </w:rPr>
      </w:pPr>
    </w:p>
    <w:p w:rsidR="007A4473" w:rsidRPr="00C0605A" w:rsidRDefault="007A4473" w:rsidP="00A66F07">
      <w:pPr>
        <w:spacing w:line="13" w:lineRule="exact"/>
        <w:rPr>
          <w:sz w:val="24"/>
          <w:szCs w:val="24"/>
        </w:rPr>
      </w:pPr>
    </w:p>
    <w:p w:rsidR="007A4473" w:rsidRPr="00C0605A" w:rsidRDefault="007A4473" w:rsidP="00735ABB">
      <w:pPr>
        <w:tabs>
          <w:tab w:val="left" w:pos="9355"/>
        </w:tabs>
        <w:spacing w:line="221" w:lineRule="auto"/>
        <w:ind w:left="1" w:right="-1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0605A">
        <w:rPr>
          <w:sz w:val="24"/>
          <w:szCs w:val="24"/>
        </w:rPr>
        <w:t>8.2. Оценка реализации Программ наставничества осуществляется на основе анкет удовлетворенности наставников и наставляемых организацией наставнической деятельности в техникуме</w:t>
      </w:r>
      <w:r>
        <w:rPr>
          <w:sz w:val="24"/>
          <w:szCs w:val="24"/>
        </w:rPr>
        <w:t xml:space="preserve"> </w:t>
      </w:r>
      <w:r w:rsidRPr="006F37D3">
        <w:rPr>
          <w:b/>
          <w:sz w:val="24"/>
          <w:szCs w:val="24"/>
        </w:rPr>
        <w:t>(Приложение 8, 9).</w:t>
      </w:r>
    </w:p>
    <w:p w:rsidR="007A4473" w:rsidRPr="00C0605A" w:rsidRDefault="007A4473" w:rsidP="00A66F07">
      <w:pPr>
        <w:spacing w:line="3" w:lineRule="exact"/>
        <w:rPr>
          <w:sz w:val="24"/>
          <w:szCs w:val="24"/>
        </w:rPr>
      </w:pPr>
    </w:p>
    <w:p w:rsidR="007A4473" w:rsidRPr="00C0605A" w:rsidRDefault="007A4473" w:rsidP="00735ABB">
      <w:pPr>
        <w:spacing w:line="233" w:lineRule="auto"/>
        <w:ind w:left="1" w:right="-1" w:firstLine="707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>8.3. В целях обеспечения открытости реализации Целевой модели наставничества в техникуме на сайте ОО размещается и своевременно обновляется информация о реализации Программы наставничества.</w:t>
      </w:r>
    </w:p>
    <w:p w:rsidR="007A4473" w:rsidRPr="00C0605A" w:rsidRDefault="007A4473" w:rsidP="00A66F07">
      <w:pPr>
        <w:spacing w:line="326" w:lineRule="exact"/>
        <w:rPr>
          <w:rFonts w:ascii="Bookman Old Style" w:hAnsi="Bookman Old Style" w:cs="Bookman Old Style"/>
          <w:sz w:val="24"/>
          <w:szCs w:val="24"/>
        </w:rPr>
      </w:pPr>
    </w:p>
    <w:p w:rsidR="007A4473" w:rsidRPr="00C0605A" w:rsidRDefault="007A4473" w:rsidP="00A66F07">
      <w:pPr>
        <w:pStyle w:val="ListParagraph"/>
        <w:tabs>
          <w:tab w:val="left" w:pos="0"/>
        </w:tabs>
        <w:ind w:left="0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9. МОТИВАЦИЯ УЧАСТНИКОВ НАСТАВНИЧЕСКОЙ</w:t>
      </w:r>
    </w:p>
    <w:p w:rsidR="007A4473" w:rsidRPr="00C0605A" w:rsidRDefault="007A4473" w:rsidP="00A66F07">
      <w:pPr>
        <w:tabs>
          <w:tab w:val="left" w:pos="0"/>
        </w:tabs>
        <w:ind w:right="-6" w:hanging="11"/>
        <w:jc w:val="center"/>
        <w:rPr>
          <w:b/>
          <w:bCs/>
          <w:sz w:val="24"/>
          <w:szCs w:val="24"/>
        </w:rPr>
      </w:pPr>
      <w:r w:rsidRPr="00C0605A">
        <w:rPr>
          <w:b/>
          <w:bCs/>
          <w:sz w:val="24"/>
          <w:szCs w:val="24"/>
        </w:rPr>
        <w:t>ДЕЯТЕЛЬНОСТИ</w:t>
      </w:r>
    </w:p>
    <w:p w:rsidR="007A4473" w:rsidRPr="00C0605A" w:rsidRDefault="007A4473" w:rsidP="00A66F07">
      <w:pPr>
        <w:tabs>
          <w:tab w:val="left" w:pos="0"/>
        </w:tabs>
        <w:ind w:right="-6" w:hanging="11"/>
        <w:jc w:val="center"/>
        <w:rPr>
          <w:sz w:val="24"/>
          <w:szCs w:val="24"/>
        </w:rPr>
      </w:pPr>
    </w:p>
    <w:p w:rsidR="007A4473" w:rsidRPr="00C0605A" w:rsidRDefault="007A4473" w:rsidP="00A66F07">
      <w:pPr>
        <w:spacing w:line="11" w:lineRule="exact"/>
        <w:rPr>
          <w:sz w:val="24"/>
          <w:szCs w:val="24"/>
        </w:rPr>
      </w:pPr>
    </w:p>
    <w:p w:rsidR="007A4473" w:rsidRPr="00C0605A" w:rsidRDefault="007A4473" w:rsidP="00735ABB">
      <w:pPr>
        <w:ind w:left="1" w:right="-1" w:firstLine="707"/>
        <w:jc w:val="both"/>
        <w:rPr>
          <w:sz w:val="24"/>
          <w:szCs w:val="24"/>
        </w:rPr>
      </w:pPr>
      <w:r w:rsidRPr="00C0605A">
        <w:rPr>
          <w:sz w:val="24"/>
          <w:szCs w:val="24"/>
        </w:rPr>
        <w:t xml:space="preserve">8.1. Участники системы наставничества в техникуме, показавшие высокие результаты, могут быть представлены </w:t>
      </w:r>
      <w:r>
        <w:rPr>
          <w:sz w:val="24"/>
          <w:szCs w:val="24"/>
        </w:rPr>
        <w:t>решением (приказом)</w:t>
      </w:r>
      <w:r w:rsidRPr="00C0605A">
        <w:rPr>
          <w:sz w:val="24"/>
          <w:szCs w:val="24"/>
        </w:rPr>
        <w:t xml:space="preserve"> директора техникума к следующим видам поощрений:</w:t>
      </w:r>
    </w:p>
    <w:p w:rsidR="007A4473" w:rsidRPr="00C0605A" w:rsidRDefault="007A4473" w:rsidP="00735ABB">
      <w:pPr>
        <w:tabs>
          <w:tab w:val="left" w:pos="0"/>
        </w:tabs>
        <w:ind w:right="-1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публичное п</w:t>
      </w:r>
      <w:r>
        <w:rPr>
          <w:sz w:val="24"/>
          <w:szCs w:val="24"/>
        </w:rPr>
        <w:t>ризнание значимости их работы (</w:t>
      </w:r>
      <w:r w:rsidRPr="00C0605A">
        <w:rPr>
          <w:sz w:val="24"/>
          <w:szCs w:val="24"/>
        </w:rPr>
        <w:t>объявление благодарности, награждение почетной грамотой и др.</w:t>
      </w:r>
      <w:r>
        <w:rPr>
          <w:sz w:val="24"/>
          <w:szCs w:val="24"/>
        </w:rPr>
        <w:t>)</w:t>
      </w:r>
      <w:r w:rsidRPr="00C0605A">
        <w:rPr>
          <w:sz w:val="24"/>
          <w:szCs w:val="24"/>
        </w:rPr>
        <w:t>;</w:t>
      </w:r>
    </w:p>
    <w:p w:rsidR="007A4473" w:rsidRPr="00C0605A" w:rsidRDefault="007A4473" w:rsidP="00735ABB">
      <w:pPr>
        <w:tabs>
          <w:tab w:val="left" w:pos="281"/>
        </w:tabs>
        <w:ind w:right="-1"/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размещение информации (например, фотографий, документов о поощ</w:t>
      </w:r>
      <w:r>
        <w:rPr>
          <w:sz w:val="24"/>
          <w:szCs w:val="24"/>
        </w:rPr>
        <w:t xml:space="preserve">рении, документов о достижениях </w:t>
      </w:r>
      <w:r w:rsidRPr="00C0605A">
        <w:rPr>
          <w:sz w:val="24"/>
          <w:szCs w:val="24"/>
        </w:rPr>
        <w:t>наставляемых и др.) на сайте и страницах в социальных сетях;</w:t>
      </w:r>
    </w:p>
    <w:p w:rsidR="007A4473" w:rsidRPr="00C0605A" w:rsidRDefault="007A4473" w:rsidP="00735ABB">
      <w:pPr>
        <w:tabs>
          <w:tab w:val="left" w:pos="281"/>
        </w:tabs>
        <w:jc w:val="both"/>
        <w:rPr>
          <w:rFonts w:ascii="Bookman Old Style" w:hAnsi="Bookman Old Style" w:cs="Bookman Old Style"/>
          <w:sz w:val="24"/>
          <w:szCs w:val="24"/>
        </w:rPr>
      </w:pPr>
      <w:r w:rsidRPr="00C0605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605A">
        <w:rPr>
          <w:sz w:val="24"/>
          <w:szCs w:val="24"/>
        </w:rPr>
        <w:t>- благодарственные письма родителям наставников из числа обучающихся.</w:t>
      </w:r>
    </w:p>
    <w:p w:rsidR="007A4473" w:rsidRPr="00C0605A" w:rsidRDefault="007A4473" w:rsidP="00735ABB">
      <w:pPr>
        <w:ind w:left="1" w:right="-1" w:firstLine="719"/>
        <w:jc w:val="both"/>
        <w:rPr>
          <w:sz w:val="24"/>
          <w:szCs w:val="24"/>
        </w:rPr>
      </w:pPr>
      <w:r w:rsidRPr="00C0605A">
        <w:rPr>
          <w:sz w:val="24"/>
          <w:szCs w:val="24"/>
        </w:rPr>
        <w:t>8.2. Результаты наставнической деятельности могут учитываться при определении стимулирующих выплат.</w:t>
      </w:r>
    </w:p>
    <w:p w:rsidR="007A4473" w:rsidRPr="00C0605A" w:rsidRDefault="007A4473" w:rsidP="00735ABB">
      <w:pPr>
        <w:ind w:left="1" w:right="-1" w:firstLine="719"/>
        <w:jc w:val="both"/>
        <w:rPr>
          <w:sz w:val="24"/>
          <w:szCs w:val="24"/>
        </w:rPr>
      </w:pPr>
      <w:r w:rsidRPr="00C0605A">
        <w:rPr>
          <w:sz w:val="24"/>
          <w:szCs w:val="24"/>
        </w:rPr>
        <w:t xml:space="preserve">8.3. Руководство </w:t>
      </w:r>
      <w:r>
        <w:rPr>
          <w:sz w:val="24"/>
          <w:szCs w:val="24"/>
        </w:rPr>
        <w:t>техникума</w:t>
      </w:r>
      <w:r w:rsidRPr="00C0605A">
        <w:rPr>
          <w:sz w:val="24"/>
          <w:szCs w:val="24"/>
        </w:rPr>
        <w:t xml:space="preserve">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7A4473" w:rsidRPr="00C0605A" w:rsidRDefault="007A4473" w:rsidP="00735ABB">
      <w:pPr>
        <w:jc w:val="both"/>
        <w:rPr>
          <w:sz w:val="24"/>
          <w:szCs w:val="24"/>
        </w:rPr>
      </w:pPr>
    </w:p>
    <w:p w:rsidR="007A4473" w:rsidRPr="00C0605A" w:rsidRDefault="007A4473" w:rsidP="00A66F07">
      <w:pPr>
        <w:spacing w:line="200" w:lineRule="exact"/>
        <w:jc w:val="both"/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rPr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13032E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A4473" w:rsidRPr="00D2094D" w:rsidRDefault="007A4473" w:rsidP="00AD5599">
      <w:pPr>
        <w:jc w:val="right"/>
        <w:rPr>
          <w:sz w:val="26"/>
          <w:szCs w:val="26"/>
        </w:rPr>
      </w:pPr>
      <w:r w:rsidRPr="00D2094D">
        <w:rPr>
          <w:sz w:val="26"/>
          <w:szCs w:val="26"/>
        </w:rPr>
        <w:t>Приложение 1</w:t>
      </w:r>
    </w:p>
    <w:p w:rsidR="007A4473" w:rsidRDefault="007A4473" w:rsidP="00575B35">
      <w:pPr>
        <w:jc w:val="center"/>
        <w:rPr>
          <w:b/>
          <w:sz w:val="26"/>
          <w:szCs w:val="26"/>
        </w:rPr>
      </w:pPr>
    </w:p>
    <w:p w:rsidR="007A4473" w:rsidRDefault="007A4473" w:rsidP="00575B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План </w:t>
      </w:r>
      <w:r w:rsidRPr="00481D25">
        <w:rPr>
          <w:b/>
          <w:sz w:val="26"/>
          <w:szCs w:val="26"/>
        </w:rPr>
        <w:t xml:space="preserve">мероприятий </w:t>
      </w:r>
      <w:r>
        <w:rPr>
          <w:b/>
          <w:sz w:val="26"/>
          <w:szCs w:val="26"/>
        </w:rPr>
        <w:t>(</w:t>
      </w:r>
      <w:r w:rsidRPr="00481D25">
        <w:rPr>
          <w:b/>
          <w:sz w:val="26"/>
          <w:szCs w:val="26"/>
        </w:rPr>
        <w:t>«</w:t>
      </w:r>
      <w:r>
        <w:rPr>
          <w:b/>
          <w:sz w:val="26"/>
          <w:szCs w:val="26"/>
        </w:rPr>
        <w:t>д</w:t>
      </w:r>
      <w:r w:rsidRPr="00481D25">
        <w:rPr>
          <w:b/>
          <w:sz w:val="26"/>
          <w:szCs w:val="26"/>
        </w:rPr>
        <w:t>орожная карта»</w:t>
      </w:r>
      <w:r>
        <w:rPr>
          <w:b/>
          <w:sz w:val="26"/>
          <w:szCs w:val="26"/>
        </w:rPr>
        <w:t>)</w:t>
      </w:r>
      <w:r w:rsidRPr="00481D25">
        <w:rPr>
          <w:b/>
          <w:sz w:val="26"/>
          <w:szCs w:val="26"/>
        </w:rPr>
        <w:t xml:space="preserve"> внедрения </w:t>
      </w:r>
    </w:p>
    <w:p w:rsidR="007A4473" w:rsidRDefault="007A4473" w:rsidP="00575B35">
      <w:pPr>
        <w:jc w:val="center"/>
        <w:rPr>
          <w:b/>
          <w:sz w:val="26"/>
          <w:szCs w:val="26"/>
        </w:rPr>
      </w:pPr>
      <w:r w:rsidRPr="00481D25">
        <w:rPr>
          <w:b/>
          <w:sz w:val="26"/>
          <w:szCs w:val="26"/>
        </w:rPr>
        <w:t xml:space="preserve">целевой модели наставничества </w:t>
      </w:r>
    </w:p>
    <w:p w:rsidR="007A4473" w:rsidRDefault="007A4473" w:rsidP="00575B35">
      <w:pPr>
        <w:jc w:val="center"/>
        <w:rPr>
          <w:b/>
          <w:sz w:val="26"/>
          <w:szCs w:val="26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4963"/>
        <w:gridCol w:w="1134"/>
        <w:gridCol w:w="1134"/>
        <w:gridCol w:w="1134"/>
        <w:gridCol w:w="1134"/>
        <w:gridCol w:w="1134"/>
        <w:gridCol w:w="1984"/>
        <w:gridCol w:w="1701"/>
      </w:tblGrid>
      <w:tr w:rsidR="007A4473" w:rsidRPr="003271C0" w:rsidTr="003271C0">
        <w:tc>
          <w:tcPr>
            <w:tcW w:w="674" w:type="dxa"/>
            <w:vMerge w:val="restart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963" w:type="dxa"/>
            <w:vMerge w:val="restart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5670" w:type="dxa"/>
            <w:gridSpan w:val="5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984" w:type="dxa"/>
            <w:vMerge w:val="restart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701" w:type="dxa"/>
            <w:vMerge w:val="restart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Примечание</w:t>
            </w:r>
          </w:p>
        </w:tc>
      </w:tr>
      <w:tr w:rsidR="007A4473" w:rsidRPr="003271C0" w:rsidTr="003271C0">
        <w:tc>
          <w:tcPr>
            <w:tcW w:w="674" w:type="dxa"/>
            <w:vMerge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3" w:type="dxa"/>
            <w:vMerge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2024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963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9</w:t>
            </w:r>
          </w:p>
        </w:tc>
      </w:tr>
      <w:tr w:rsidR="007A4473" w:rsidRPr="003271C0" w:rsidTr="003271C0">
        <w:tc>
          <w:tcPr>
            <w:tcW w:w="14992" w:type="dxa"/>
            <w:gridSpan w:val="9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1. Подготовительный этап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1.1.</w:t>
            </w:r>
          </w:p>
        </w:tc>
        <w:tc>
          <w:tcPr>
            <w:tcW w:w="4963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Разработка программы проекта 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(по направлениям)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Зам. директора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по УМР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Калинина С.А.,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методист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Широкова Т.В.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1.2.</w:t>
            </w:r>
          </w:p>
        </w:tc>
        <w:tc>
          <w:tcPr>
            <w:tcW w:w="4963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Информирование родителей, педагогов, обучающихся о возможностях и целях программы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Зам. директора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по УМР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Калинина С.А.,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методист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Широкова Т.В.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1.3.</w:t>
            </w:r>
          </w:p>
        </w:tc>
        <w:tc>
          <w:tcPr>
            <w:tcW w:w="4963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Разработка программы наставничества 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(по направлению)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1.4.</w:t>
            </w:r>
          </w:p>
        </w:tc>
        <w:tc>
          <w:tcPr>
            <w:tcW w:w="4963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Формирование базы данных наставников и наставляемых (по направлениям)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1.5</w:t>
            </w:r>
          </w:p>
        </w:tc>
        <w:tc>
          <w:tcPr>
            <w:tcW w:w="4963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Формирование наставнических пар/групп 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(по направлениям)</w:t>
            </w:r>
          </w:p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963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9</w:t>
            </w: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1.6.</w:t>
            </w:r>
          </w:p>
        </w:tc>
        <w:tc>
          <w:tcPr>
            <w:tcW w:w="4963" w:type="dxa"/>
          </w:tcPr>
          <w:p w:rsidR="007A4473" w:rsidRPr="003271C0" w:rsidRDefault="007A4473" w:rsidP="00365C4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Организация и проведение встреч для формирования пар или групп (по направлениям)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1.7.</w:t>
            </w:r>
          </w:p>
        </w:tc>
        <w:tc>
          <w:tcPr>
            <w:tcW w:w="4963" w:type="dxa"/>
          </w:tcPr>
          <w:p w:rsidR="007A4473" w:rsidRPr="003271C0" w:rsidRDefault="007A4473" w:rsidP="00365C4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Выбор формата взаимодействия для каждой пары или группы (по направлениям)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14992" w:type="dxa"/>
            <w:gridSpan w:val="9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2. Реализация программы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2.1.</w:t>
            </w:r>
          </w:p>
        </w:tc>
        <w:tc>
          <w:tcPr>
            <w:tcW w:w="4963" w:type="dxa"/>
          </w:tcPr>
          <w:p w:rsidR="007A4473" w:rsidRPr="003271C0" w:rsidRDefault="007A4473" w:rsidP="00365C4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Организация и осуществление работы пар/групп (по направлениям)</w:t>
            </w:r>
          </w:p>
          <w:p w:rsidR="007A4473" w:rsidRPr="003271C0" w:rsidRDefault="007A4473" w:rsidP="00365C4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2.2.</w:t>
            </w:r>
          </w:p>
        </w:tc>
        <w:tc>
          <w:tcPr>
            <w:tcW w:w="4963" w:type="dxa"/>
          </w:tcPr>
          <w:p w:rsidR="007A4473" w:rsidRPr="003271C0" w:rsidRDefault="007A4473" w:rsidP="00365C4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Мониторинг результатов достижений наставников и наставляемых</w:t>
            </w: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декабрь, июнь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14992" w:type="dxa"/>
            <w:gridSpan w:val="9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3. Заключительный этап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67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3.1.</w:t>
            </w:r>
          </w:p>
        </w:tc>
        <w:tc>
          <w:tcPr>
            <w:tcW w:w="4963" w:type="dxa"/>
          </w:tcPr>
          <w:p w:rsidR="007A4473" w:rsidRPr="003271C0" w:rsidRDefault="007A4473" w:rsidP="000C7A42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Сбор обратной связи наставников и наставляемых, подведение итогов реализации программы (по направлениям), награждение эффективных участников наставнической деятельности</w:t>
            </w:r>
          </w:p>
          <w:p w:rsidR="007A4473" w:rsidRPr="003271C0" w:rsidRDefault="007A4473" w:rsidP="000C7A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Зам. директора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по УМР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Калинина С.А.,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методист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Широкова Т.В.,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куратор направления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A4473" w:rsidRPr="003271C0" w:rsidRDefault="007A4473" w:rsidP="00AD6401">
            <w:pPr>
              <w:rPr>
                <w:sz w:val="24"/>
                <w:szCs w:val="24"/>
              </w:rPr>
            </w:pPr>
          </w:p>
        </w:tc>
      </w:tr>
    </w:tbl>
    <w:p w:rsidR="007A4473" w:rsidRPr="00AD6401" w:rsidRDefault="007A4473" w:rsidP="00575B35">
      <w:pPr>
        <w:jc w:val="center"/>
        <w:rPr>
          <w:sz w:val="28"/>
          <w:szCs w:val="28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AD559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4473" w:rsidRPr="00AD5599" w:rsidRDefault="007A4473" w:rsidP="00AD5599">
      <w:pPr>
        <w:jc w:val="right"/>
        <w:rPr>
          <w:sz w:val="24"/>
          <w:szCs w:val="24"/>
        </w:rPr>
      </w:pPr>
      <w:r w:rsidRPr="00AD5599">
        <w:rPr>
          <w:sz w:val="24"/>
          <w:szCs w:val="24"/>
        </w:rPr>
        <w:t>Приложение 2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526"/>
        <w:gridCol w:w="8044"/>
      </w:tblGrid>
      <w:tr w:rsidR="007A4473" w:rsidRPr="003271C0" w:rsidTr="003271C0">
        <w:trPr>
          <w:trHeight w:val="1173"/>
          <w:jc w:val="center"/>
        </w:trPr>
        <w:tc>
          <w:tcPr>
            <w:tcW w:w="1526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Рисунок 58" o:spid="_x0000_s1027" type="#_x0000_t75" style="position:absolute;margin-left:-.3pt;margin-top:-5.6pt;width:67.45pt;height:62.2pt;z-index:251653632;visibility:visible">
                  <v:imagedata r:id="rId9" o:title="" croptop="5158f" cropbottom="13955f" cropleft="13913f" cropright="16842f"/>
                </v:shape>
              </w:pict>
            </w:r>
          </w:p>
        </w:tc>
        <w:tc>
          <w:tcPr>
            <w:tcW w:w="8044" w:type="dxa"/>
            <w:tcBorders>
              <w:top w:val="thinThickLargeGap" w:sz="24" w:space="0" w:color="auto"/>
              <w:bottom w:val="thickThinLargeGap" w:sz="24" w:space="0" w:color="auto"/>
            </w:tcBorders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Министерство образования и молодежной политики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Свердловской области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ГАПОУ СО «Красноуфимский многопрофильный техникум»</w:t>
            </w:r>
          </w:p>
        </w:tc>
      </w:tr>
    </w:tbl>
    <w:p w:rsidR="007A4473" w:rsidRDefault="007A4473" w:rsidP="00884EAB">
      <w:pPr>
        <w:rPr>
          <w:sz w:val="24"/>
          <w:szCs w:val="24"/>
        </w:rPr>
      </w:pPr>
    </w:p>
    <w:p w:rsidR="007A4473" w:rsidRPr="0039103C" w:rsidRDefault="007A4473" w:rsidP="00884EAB">
      <w:pPr>
        <w:rPr>
          <w:sz w:val="24"/>
          <w:szCs w:val="24"/>
        </w:rPr>
      </w:pPr>
    </w:p>
    <w:tbl>
      <w:tblPr>
        <w:tblW w:w="10485" w:type="dxa"/>
        <w:jc w:val="center"/>
        <w:tblLook w:val="00A0"/>
      </w:tblPr>
      <w:tblGrid>
        <w:gridCol w:w="4534"/>
        <w:gridCol w:w="567"/>
        <w:gridCol w:w="5384"/>
      </w:tblGrid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СОГЛАСОВАНО: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УТВЕРЖДЕНО:</w:t>
            </w: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Методический совет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Директор ГАПОУ СО </w:t>
            </w: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«Красноуфимский многопрофильный техникум»</w:t>
            </w: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  <w:lang w:val="en-US"/>
              </w:rPr>
            </w:pPr>
            <w:r w:rsidRPr="003271C0">
              <w:rPr>
                <w:sz w:val="24"/>
                <w:szCs w:val="24"/>
              </w:rPr>
              <w:t xml:space="preserve">_________  </w:t>
            </w:r>
            <w:r w:rsidRPr="003271C0">
              <w:rPr>
                <w:sz w:val="24"/>
                <w:szCs w:val="24"/>
                <w:lang w:val="en-US"/>
              </w:rPr>
              <w:t>/</w:t>
            </w:r>
            <w:r w:rsidRPr="003271C0">
              <w:rPr>
                <w:sz w:val="24"/>
                <w:szCs w:val="24"/>
              </w:rPr>
              <w:t>С.А. Калинина</w:t>
            </w:r>
            <w:r w:rsidRPr="003271C0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___________   </w:t>
            </w:r>
            <w:r w:rsidRPr="003271C0">
              <w:rPr>
                <w:sz w:val="24"/>
                <w:szCs w:val="24"/>
                <w:lang w:val="en-US"/>
              </w:rPr>
              <w:t>/</w:t>
            </w:r>
            <w:r w:rsidRPr="003271C0">
              <w:rPr>
                <w:sz w:val="24"/>
                <w:szCs w:val="24"/>
              </w:rPr>
              <w:t>В.Л. Сычев</w:t>
            </w:r>
            <w:r w:rsidRPr="003271C0">
              <w:rPr>
                <w:sz w:val="24"/>
                <w:szCs w:val="24"/>
                <w:lang w:val="en-US"/>
              </w:rPr>
              <w:t>/</w:t>
            </w: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«____» ___________ 2020 г.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«___»____________2020 г.</w:t>
            </w: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jc w:val="center"/>
        </w:trPr>
        <w:tc>
          <w:tcPr>
            <w:tcW w:w="453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Протокол № __ от «___» ________2020 г.</w:t>
            </w:r>
          </w:p>
        </w:tc>
        <w:tc>
          <w:tcPr>
            <w:tcW w:w="567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</w:p>
        </w:tc>
        <w:tc>
          <w:tcPr>
            <w:tcW w:w="5384" w:type="dxa"/>
          </w:tcPr>
          <w:p w:rsidR="007A4473" w:rsidRPr="003271C0" w:rsidRDefault="007A4473" w:rsidP="005154C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Приказ </w:t>
            </w:r>
            <w:r w:rsidRPr="003271C0">
              <w:rPr>
                <w:color w:val="000000"/>
                <w:sz w:val="24"/>
                <w:szCs w:val="24"/>
              </w:rPr>
              <w:t>от  «___» __________ 2020 г. № ___</w:t>
            </w:r>
          </w:p>
        </w:tc>
      </w:tr>
    </w:tbl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1E0614"/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Default="007A4473" w:rsidP="00884EAB">
      <w:pPr>
        <w:rPr>
          <w:sz w:val="24"/>
          <w:szCs w:val="24"/>
        </w:rPr>
      </w:pPr>
    </w:p>
    <w:p w:rsidR="007A4473" w:rsidRPr="00C0605A" w:rsidRDefault="007A4473" w:rsidP="00884EAB">
      <w:pPr>
        <w:rPr>
          <w:sz w:val="24"/>
          <w:szCs w:val="24"/>
        </w:rPr>
      </w:pPr>
    </w:p>
    <w:p w:rsidR="007A4473" w:rsidRPr="00C0605A" w:rsidRDefault="007A4473" w:rsidP="00884EAB">
      <w:pPr>
        <w:jc w:val="center"/>
        <w:rPr>
          <w:b/>
          <w:sz w:val="24"/>
          <w:szCs w:val="24"/>
        </w:rPr>
      </w:pPr>
      <w:r w:rsidRPr="00C0605A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РОГРАММА НАСТАВНИЧЕСТВА</w:t>
      </w:r>
    </w:p>
    <w:p w:rsidR="007A4473" w:rsidRPr="00C0605A" w:rsidRDefault="007A4473" w:rsidP="00884EAB">
      <w:pPr>
        <w:jc w:val="center"/>
        <w:rPr>
          <w:b/>
          <w:sz w:val="24"/>
          <w:szCs w:val="24"/>
        </w:rPr>
      </w:pPr>
      <w:r w:rsidRPr="00C0605A">
        <w:rPr>
          <w:b/>
          <w:sz w:val="24"/>
          <w:szCs w:val="24"/>
        </w:rPr>
        <w:t>ГАПОУ СО «Красноуфимский многопрофильный техникум»</w:t>
      </w: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</w:p>
    <w:p w:rsidR="007A4473" w:rsidRDefault="007A4473" w:rsidP="00884EAB">
      <w:pPr>
        <w:jc w:val="center"/>
        <w:rPr>
          <w:sz w:val="24"/>
          <w:szCs w:val="24"/>
        </w:rPr>
      </w:pPr>
      <w:r>
        <w:rPr>
          <w:sz w:val="24"/>
          <w:szCs w:val="24"/>
        </w:rPr>
        <w:t>г. Красноуфимск</w:t>
      </w:r>
    </w:p>
    <w:p w:rsidR="007A4473" w:rsidRPr="0039103C" w:rsidRDefault="007A4473" w:rsidP="00884EAB">
      <w:pPr>
        <w:jc w:val="center"/>
        <w:rPr>
          <w:sz w:val="24"/>
          <w:szCs w:val="24"/>
        </w:rPr>
      </w:pPr>
      <w:r>
        <w:rPr>
          <w:sz w:val="24"/>
          <w:szCs w:val="24"/>
        </w:rPr>
        <w:t>2020</w:t>
      </w:r>
    </w:p>
    <w:p w:rsidR="007A4473" w:rsidRPr="00701C61" w:rsidRDefault="007A4473" w:rsidP="00884EAB">
      <w:pPr>
        <w:ind w:right="-179"/>
        <w:jc w:val="center"/>
        <w:rPr>
          <w:b/>
          <w:bCs/>
          <w:sz w:val="24"/>
          <w:szCs w:val="24"/>
        </w:rPr>
      </w:pPr>
      <w:r w:rsidRPr="00701C61">
        <w:rPr>
          <w:b/>
          <w:bCs/>
          <w:sz w:val="24"/>
          <w:szCs w:val="24"/>
        </w:rPr>
        <w:t xml:space="preserve">Формы наставничества, реализуемые </w:t>
      </w:r>
    </w:p>
    <w:p w:rsidR="007A4473" w:rsidRPr="00701C61" w:rsidRDefault="007A4473" w:rsidP="00884EAB">
      <w:pPr>
        <w:ind w:right="-179"/>
        <w:jc w:val="center"/>
        <w:rPr>
          <w:b/>
          <w:bCs/>
          <w:sz w:val="24"/>
          <w:szCs w:val="24"/>
        </w:rPr>
      </w:pPr>
      <w:r w:rsidRPr="00701C61">
        <w:rPr>
          <w:b/>
          <w:bCs/>
          <w:sz w:val="24"/>
          <w:szCs w:val="24"/>
        </w:rPr>
        <w:t>в ГАПОУ СО «Красноуфимский многопрофильный техникум»</w:t>
      </w:r>
    </w:p>
    <w:p w:rsidR="007A4473" w:rsidRPr="00701C61" w:rsidRDefault="007A4473" w:rsidP="00884EAB">
      <w:pPr>
        <w:ind w:right="-179"/>
        <w:jc w:val="center"/>
        <w:rPr>
          <w:b/>
          <w:bCs/>
          <w:sz w:val="24"/>
          <w:szCs w:val="24"/>
        </w:rPr>
      </w:pPr>
    </w:p>
    <w:p w:rsidR="007A4473" w:rsidRPr="00701C61" w:rsidRDefault="007A4473" w:rsidP="00884EAB">
      <w:pPr>
        <w:ind w:right="-179"/>
        <w:jc w:val="center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253"/>
        <w:gridCol w:w="1842"/>
        <w:gridCol w:w="2658"/>
      </w:tblGrid>
      <w:tr w:rsidR="007A4473" w:rsidRPr="003271C0" w:rsidTr="003271C0">
        <w:tc>
          <w:tcPr>
            <w:tcW w:w="817" w:type="dxa"/>
            <w:vAlign w:val="center"/>
          </w:tcPr>
          <w:p w:rsidR="007A4473" w:rsidRPr="003271C0" w:rsidRDefault="007A4473" w:rsidP="003271C0">
            <w:pPr>
              <w:ind w:right="-17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№ </w:t>
            </w:r>
          </w:p>
          <w:p w:rsidR="007A4473" w:rsidRPr="003271C0" w:rsidRDefault="007A4473" w:rsidP="003271C0">
            <w:pPr>
              <w:ind w:right="-17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253" w:type="dxa"/>
            <w:vAlign w:val="center"/>
          </w:tcPr>
          <w:p w:rsidR="007A4473" w:rsidRPr="003271C0" w:rsidRDefault="007A4473" w:rsidP="003271C0">
            <w:pPr>
              <w:ind w:right="-17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Форма наставничества</w:t>
            </w:r>
          </w:p>
        </w:tc>
        <w:tc>
          <w:tcPr>
            <w:tcW w:w="1842" w:type="dxa"/>
            <w:vAlign w:val="center"/>
          </w:tcPr>
          <w:p w:rsidR="007A4473" w:rsidRPr="003271C0" w:rsidRDefault="007A4473" w:rsidP="003271C0">
            <w:pPr>
              <w:ind w:right="-17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Численность закрепленных наставляемых (на одного наставника)</w:t>
            </w:r>
          </w:p>
        </w:tc>
        <w:tc>
          <w:tcPr>
            <w:tcW w:w="2658" w:type="dxa"/>
            <w:vAlign w:val="center"/>
          </w:tcPr>
          <w:p w:rsidR="007A4473" w:rsidRPr="003271C0" w:rsidRDefault="007A4473" w:rsidP="003271C0">
            <w:pPr>
              <w:ind w:right="-17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Куратор</w:t>
            </w:r>
          </w:p>
        </w:tc>
      </w:tr>
      <w:tr w:rsidR="007A4473" w:rsidRPr="003271C0" w:rsidTr="003271C0">
        <w:tc>
          <w:tcPr>
            <w:tcW w:w="817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7A4473" w:rsidRPr="003271C0" w:rsidRDefault="007A4473" w:rsidP="0016667C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Педагог - Педагог</w:t>
            </w:r>
          </w:p>
          <w:p w:rsidR="007A4473" w:rsidRPr="003271C0" w:rsidRDefault="007A4473" w:rsidP="003271C0">
            <w:pPr>
              <w:ind w:left="1" w:firstLine="566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2658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Калинина С.А.</w:t>
            </w:r>
          </w:p>
        </w:tc>
      </w:tr>
      <w:tr w:rsidR="007A4473" w:rsidRPr="003271C0" w:rsidTr="003271C0">
        <w:tc>
          <w:tcPr>
            <w:tcW w:w="817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A4473" w:rsidRPr="003271C0" w:rsidRDefault="007A4473" w:rsidP="00701C6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Педагог – Студент (группа студентов)</w:t>
            </w:r>
          </w:p>
          <w:p w:rsidR="007A4473" w:rsidRPr="003271C0" w:rsidRDefault="007A4473" w:rsidP="003271C0">
            <w:pPr>
              <w:ind w:left="1" w:firstLine="566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2658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Широкова Т.В.</w:t>
            </w:r>
          </w:p>
        </w:tc>
      </w:tr>
      <w:tr w:rsidR="007A4473" w:rsidRPr="003271C0" w:rsidTr="003271C0">
        <w:tc>
          <w:tcPr>
            <w:tcW w:w="817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7A4473" w:rsidRPr="003271C0" w:rsidRDefault="007A4473" w:rsidP="003271C0">
            <w:pPr>
              <w:ind w:left="1" w:firstLine="37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Студент – Студент</w:t>
            </w:r>
          </w:p>
          <w:p w:rsidR="007A4473" w:rsidRPr="003271C0" w:rsidRDefault="007A4473" w:rsidP="003271C0">
            <w:pPr>
              <w:ind w:left="1" w:firstLine="37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2658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Серебренникова К.А.</w:t>
            </w:r>
          </w:p>
        </w:tc>
      </w:tr>
      <w:tr w:rsidR="007A4473" w:rsidRPr="003271C0" w:rsidTr="003271C0">
        <w:tc>
          <w:tcPr>
            <w:tcW w:w="817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7A4473" w:rsidRPr="003271C0" w:rsidRDefault="007A4473" w:rsidP="00701C61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Работодатель - студент</w:t>
            </w:r>
          </w:p>
          <w:p w:rsidR="007A4473" w:rsidRPr="003271C0" w:rsidRDefault="007A4473" w:rsidP="003271C0">
            <w:pPr>
              <w:ind w:left="1" w:firstLine="566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2658" w:type="dxa"/>
          </w:tcPr>
          <w:p w:rsidR="007A4473" w:rsidRPr="003271C0" w:rsidRDefault="007A4473" w:rsidP="003271C0">
            <w:pPr>
              <w:ind w:right="-179"/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Погадаев С.И.</w:t>
            </w:r>
          </w:p>
        </w:tc>
      </w:tr>
    </w:tbl>
    <w:p w:rsidR="007A4473" w:rsidRDefault="007A4473" w:rsidP="00884EAB">
      <w:pPr>
        <w:ind w:right="-179"/>
        <w:jc w:val="center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335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Pr="00425360" w:rsidRDefault="007A4473" w:rsidP="00425360">
      <w:pPr>
        <w:spacing w:line="200" w:lineRule="exact"/>
        <w:jc w:val="center"/>
        <w:rPr>
          <w:b/>
          <w:sz w:val="24"/>
          <w:szCs w:val="24"/>
        </w:rPr>
      </w:pPr>
      <w:r w:rsidRPr="00425360">
        <w:rPr>
          <w:b/>
          <w:sz w:val="24"/>
          <w:szCs w:val="24"/>
        </w:rPr>
        <w:t>Форма наставничества «</w:t>
      </w:r>
      <w:r>
        <w:rPr>
          <w:b/>
          <w:sz w:val="24"/>
          <w:szCs w:val="24"/>
        </w:rPr>
        <w:t>П</w:t>
      </w:r>
      <w:r w:rsidRPr="00425360">
        <w:rPr>
          <w:b/>
          <w:sz w:val="24"/>
          <w:szCs w:val="24"/>
        </w:rPr>
        <w:t>едагог –</w:t>
      </w:r>
      <w:r>
        <w:rPr>
          <w:b/>
          <w:sz w:val="24"/>
          <w:szCs w:val="24"/>
        </w:rPr>
        <w:t xml:space="preserve"> П</w:t>
      </w:r>
      <w:r w:rsidRPr="00425360">
        <w:rPr>
          <w:b/>
          <w:sz w:val="24"/>
          <w:szCs w:val="24"/>
        </w:rPr>
        <w:t>едагог»</w:t>
      </w:r>
    </w:p>
    <w:p w:rsidR="007A4473" w:rsidRDefault="007A4473" w:rsidP="00884EAB">
      <w:pPr>
        <w:spacing w:line="200" w:lineRule="exact"/>
        <w:rPr>
          <w:sz w:val="20"/>
          <w:szCs w:val="20"/>
        </w:rPr>
      </w:pPr>
    </w:p>
    <w:p w:rsidR="007A4473" w:rsidRDefault="007A4473" w:rsidP="00FD156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реализации данной формы наставничества возможна работа </w:t>
      </w:r>
      <w:r w:rsidRPr="00660EF1">
        <w:rPr>
          <w:b/>
          <w:sz w:val="24"/>
          <w:szCs w:val="24"/>
        </w:rPr>
        <w:t>двух типов наставников.</w:t>
      </w:r>
    </w:p>
    <w:p w:rsidR="007A4473" w:rsidRDefault="007A4473" w:rsidP="005154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60EF1">
        <w:rPr>
          <w:sz w:val="24"/>
          <w:szCs w:val="24"/>
          <w:u w:val="single"/>
        </w:rPr>
        <w:t>Наставник-консультант</w:t>
      </w:r>
      <w:r w:rsidRPr="00660EF1">
        <w:rPr>
          <w:sz w:val="24"/>
          <w:szCs w:val="24"/>
        </w:rPr>
        <w:t xml:space="preserve"> </w:t>
      </w:r>
      <w:r>
        <w:rPr>
          <w:sz w:val="24"/>
          <w:szCs w:val="24"/>
        </w:rPr>
        <w:t>– создает комфортные условия для реализации профессиональных качеств, помогает с организацией процесса и решением конкретных психолого-педагогических и коммуникативных проблем. Контролирует самостоятельную работу молодого специалиста.</w:t>
      </w:r>
    </w:p>
    <w:p w:rsidR="007A4473" w:rsidRDefault="007A4473" w:rsidP="005154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60EF1">
        <w:rPr>
          <w:sz w:val="24"/>
          <w:szCs w:val="24"/>
          <w:u w:val="single"/>
        </w:rPr>
        <w:t>Наставник-предметник</w:t>
      </w:r>
      <w:r>
        <w:rPr>
          <w:sz w:val="24"/>
          <w:szCs w:val="24"/>
        </w:rPr>
        <w:t xml:space="preserve"> – опытный педагог того же предметного направления, что и наставляемый педагог, способный осуществлять всестороннюю методическую поддержку преподавания отдельных дисциплин.</w:t>
      </w:r>
    </w:p>
    <w:p w:rsidR="007A4473" w:rsidRPr="00660EF1" w:rsidRDefault="007A4473" w:rsidP="005154C8">
      <w:pPr>
        <w:ind w:firstLine="708"/>
        <w:jc w:val="both"/>
        <w:rPr>
          <w:sz w:val="24"/>
          <w:szCs w:val="24"/>
        </w:rPr>
      </w:pPr>
      <w:r w:rsidRPr="00660EF1">
        <w:rPr>
          <w:b/>
          <w:sz w:val="24"/>
          <w:szCs w:val="24"/>
        </w:rPr>
        <w:t xml:space="preserve">Наставляемый: </w:t>
      </w:r>
      <w:r w:rsidRPr="00660EF1">
        <w:rPr>
          <w:sz w:val="24"/>
          <w:szCs w:val="24"/>
        </w:rPr>
        <w:t>педагог, в том числе молодой специалист</w:t>
      </w:r>
      <w:r>
        <w:rPr>
          <w:sz w:val="24"/>
          <w:szCs w:val="24"/>
        </w:rPr>
        <w:t xml:space="preserve"> с опытом работы от 0 до 3-х лет и находящийся в процессе адаптации на новом месте работы, испытывающий трудности с организацией учебного процесса, взаимодействием с обучающимися, другими педагогами, администрацией или родителями. Педагог, находящийся в процессе эмоционального выгорания, хронической усталости.</w:t>
      </w:r>
    </w:p>
    <w:p w:rsidR="007A4473" w:rsidRPr="005154C8" w:rsidRDefault="007A4473" w:rsidP="005154C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FD1564">
        <w:rPr>
          <w:b/>
          <w:sz w:val="24"/>
          <w:szCs w:val="24"/>
        </w:rPr>
        <w:t>Цель</w:t>
      </w:r>
      <w:r>
        <w:rPr>
          <w:b/>
          <w:sz w:val="24"/>
          <w:szCs w:val="24"/>
        </w:rPr>
        <w:t xml:space="preserve"> реализации формы наставничества «Педагог – Педагог»:</w:t>
      </w:r>
      <w:r w:rsidRPr="005154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успешное закрепление на месте работы или в должности педагога, в том числе молодого специалиста, повышение </w:t>
      </w:r>
      <w:r w:rsidRPr="005154C8">
        <w:rPr>
          <w:sz w:val="24"/>
          <w:szCs w:val="24"/>
        </w:rPr>
        <w:t>профессио</w:t>
      </w:r>
      <w:r>
        <w:rPr>
          <w:sz w:val="24"/>
          <w:szCs w:val="24"/>
        </w:rPr>
        <w:t>нального потенциала наставника и наставляемого</w:t>
      </w:r>
      <w:r w:rsidRPr="005154C8">
        <w:rPr>
          <w:sz w:val="24"/>
          <w:szCs w:val="24"/>
        </w:rPr>
        <w:t>, а также создание комфортной профессиональной среды внутри техникума, позволяющей реализовывать актуальные педагогические задачи на высоком уровне.</w:t>
      </w:r>
    </w:p>
    <w:p w:rsidR="007A4473" w:rsidRDefault="007A4473" w:rsidP="00FD1564">
      <w:pPr>
        <w:ind w:firstLine="708"/>
        <w:jc w:val="both"/>
        <w:rPr>
          <w:b/>
          <w:sz w:val="24"/>
          <w:szCs w:val="24"/>
        </w:rPr>
      </w:pPr>
      <w:r w:rsidRPr="00FD1564">
        <w:rPr>
          <w:b/>
          <w:sz w:val="24"/>
          <w:szCs w:val="24"/>
        </w:rPr>
        <w:t>Задачи:</w:t>
      </w:r>
    </w:p>
    <w:p w:rsidR="007A4473" w:rsidRPr="00FD1564" w:rsidRDefault="007A4473" w:rsidP="00660EF1">
      <w:pPr>
        <w:ind w:firstLine="709"/>
        <w:jc w:val="both"/>
        <w:rPr>
          <w:sz w:val="24"/>
          <w:szCs w:val="24"/>
        </w:rPr>
      </w:pPr>
      <w:r w:rsidRPr="00FD1564">
        <w:rPr>
          <w:sz w:val="24"/>
          <w:szCs w:val="24"/>
        </w:rPr>
        <w:t xml:space="preserve">1. </w:t>
      </w:r>
      <w:r>
        <w:rPr>
          <w:sz w:val="24"/>
          <w:szCs w:val="24"/>
        </w:rPr>
        <w:t>Обеспечить наиболее легкую адаптацию молодого специалиста в коллективе, поддерживать педагога эмоционально, укреплять веру педагога в себя.</w:t>
      </w:r>
    </w:p>
    <w:p w:rsidR="007A4473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>2.</w:t>
      </w:r>
      <w:r w:rsidRPr="005154C8">
        <w:rPr>
          <w:sz w:val="24"/>
          <w:szCs w:val="24"/>
        </w:rPr>
        <w:tab/>
        <w:t xml:space="preserve">Привитие специалистам интереса к педагогической деятельности. 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154C8">
        <w:rPr>
          <w:sz w:val="24"/>
          <w:szCs w:val="24"/>
        </w:rPr>
        <w:t>.</w:t>
      </w:r>
      <w:r w:rsidRPr="005154C8">
        <w:rPr>
          <w:sz w:val="24"/>
          <w:szCs w:val="24"/>
        </w:rPr>
        <w:tab/>
        <w:t xml:space="preserve">Ускорение процесса профессионального становления </w:t>
      </w:r>
      <w:r>
        <w:rPr>
          <w:sz w:val="24"/>
          <w:szCs w:val="24"/>
        </w:rPr>
        <w:t>педагога (преподавателя, мастера производственного обучения)</w:t>
      </w:r>
      <w:r w:rsidRPr="005154C8">
        <w:rPr>
          <w:sz w:val="24"/>
          <w:szCs w:val="24"/>
        </w:rPr>
        <w:t xml:space="preserve"> и развитие способности самостоятельно и качественно выполнять возложенные на него обязанности по занимаемой должности.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CB08CC">
        <w:rPr>
          <w:b/>
          <w:sz w:val="24"/>
          <w:szCs w:val="24"/>
        </w:rPr>
        <w:t>Критерии отбора наставников</w:t>
      </w:r>
      <w:r w:rsidRPr="005154C8">
        <w:rPr>
          <w:sz w:val="24"/>
          <w:szCs w:val="24"/>
        </w:rPr>
        <w:t xml:space="preserve"> – это совокупность требований, предъявляемых к работнику и необходимых для выполнения функций наставника.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5154C8">
        <w:rPr>
          <w:sz w:val="24"/>
          <w:szCs w:val="24"/>
        </w:rPr>
        <w:t>Высокий уровень профессиональной подготовки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 xml:space="preserve">• Развитые коммуникативные навыки и гибкость в общении 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 xml:space="preserve">• Опыт воспитательной и методической работы 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>• Стабильные результаты в работе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 xml:space="preserve">• Способность и готовность делиться профессиональным опытом </w:t>
      </w:r>
    </w:p>
    <w:p w:rsidR="007A4473" w:rsidRPr="005154C8" w:rsidRDefault="007A4473" w:rsidP="00660EF1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 xml:space="preserve">• Стаж педагогической деятельности не менее 3 лет </w:t>
      </w:r>
    </w:p>
    <w:p w:rsidR="007A4473" w:rsidRPr="00CB08CC" w:rsidRDefault="007A4473" w:rsidP="00660EF1">
      <w:pPr>
        <w:ind w:firstLine="709"/>
        <w:jc w:val="both"/>
        <w:rPr>
          <w:b/>
          <w:sz w:val="24"/>
          <w:szCs w:val="24"/>
        </w:rPr>
      </w:pPr>
      <w:r w:rsidRPr="00CB08CC">
        <w:rPr>
          <w:b/>
          <w:sz w:val="24"/>
          <w:szCs w:val="24"/>
        </w:rPr>
        <w:t>Ожидаемые результаты: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5154C8">
        <w:rPr>
          <w:sz w:val="24"/>
          <w:szCs w:val="24"/>
        </w:rPr>
        <w:t>активизация практических, индивидуальных, самостоятельных навыков преподавания;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5154C8">
        <w:rPr>
          <w:sz w:val="24"/>
          <w:szCs w:val="24"/>
        </w:rPr>
        <w:t>повышение профессиональной компетентности педагогов в вопросах педагогики и психологии через повышение квалификации;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5154C8">
        <w:rPr>
          <w:sz w:val="24"/>
          <w:szCs w:val="24"/>
        </w:rPr>
        <w:t>появление собственных продуктов педагогической деятельности (ЭОР, публикаций, методических разработок, дидактических материалов);</w:t>
      </w:r>
    </w:p>
    <w:p w:rsidR="007A4473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5154C8">
        <w:rPr>
          <w:sz w:val="24"/>
          <w:szCs w:val="24"/>
        </w:rPr>
        <w:t>успешное прохождение процедуры аттестации;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5) мотивация для участия педагогов в профессиональных конкурсах, фестивалях;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5154C8">
        <w:rPr>
          <w:sz w:val="24"/>
          <w:szCs w:val="24"/>
        </w:rPr>
        <w:t>эффективный способ самореализации;</w:t>
      </w:r>
    </w:p>
    <w:p w:rsidR="007A4473" w:rsidRPr="005154C8" w:rsidRDefault="007A4473" w:rsidP="00660EF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Pr="005154C8">
        <w:rPr>
          <w:sz w:val="24"/>
          <w:szCs w:val="24"/>
        </w:rPr>
        <w:t>достижение более высокого уровня профессиональной компетенции.</w:t>
      </w:r>
    </w:p>
    <w:p w:rsidR="007A4473" w:rsidRDefault="007A4473" w:rsidP="005154C8">
      <w:pPr>
        <w:jc w:val="center"/>
        <w:rPr>
          <w:b/>
          <w:sz w:val="24"/>
          <w:szCs w:val="24"/>
        </w:rPr>
      </w:pPr>
    </w:p>
    <w:p w:rsidR="007A4473" w:rsidRDefault="007A4473" w:rsidP="005154C8">
      <w:pPr>
        <w:jc w:val="center"/>
        <w:rPr>
          <w:b/>
          <w:sz w:val="24"/>
          <w:szCs w:val="24"/>
        </w:rPr>
      </w:pPr>
    </w:p>
    <w:p w:rsidR="007A4473" w:rsidRDefault="007A4473" w:rsidP="005154C8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Форма наставничества «Педагог – Студент (группа студентов)»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EF470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реализации данной формы наставничества, </w:t>
      </w:r>
      <w:r w:rsidRPr="00EF4707">
        <w:rPr>
          <w:b/>
          <w:sz w:val="24"/>
          <w:szCs w:val="24"/>
        </w:rPr>
        <w:t>наставником</w:t>
      </w:r>
      <w:r w:rsidRPr="00740409">
        <w:rPr>
          <w:sz w:val="24"/>
          <w:szCs w:val="24"/>
        </w:rPr>
        <w:t xml:space="preserve"> может </w:t>
      </w:r>
      <w:r>
        <w:rPr>
          <w:sz w:val="24"/>
          <w:szCs w:val="24"/>
        </w:rPr>
        <w:t xml:space="preserve">являться </w:t>
      </w:r>
      <w:r w:rsidRPr="00740409">
        <w:rPr>
          <w:sz w:val="24"/>
          <w:szCs w:val="24"/>
        </w:rPr>
        <w:t>работник, имеющий стаж педагогической работы не менее 3 лет, аттестованный в установленном порядке на первую или высшую квалификационную категорию.</w:t>
      </w:r>
    </w:p>
    <w:p w:rsidR="007A4473" w:rsidRDefault="007A4473" w:rsidP="00EF4707">
      <w:pPr>
        <w:ind w:firstLine="709"/>
        <w:jc w:val="both"/>
        <w:rPr>
          <w:sz w:val="24"/>
          <w:szCs w:val="24"/>
        </w:rPr>
      </w:pPr>
      <w:r w:rsidRPr="00740409">
        <w:rPr>
          <w:b/>
          <w:sz w:val="24"/>
          <w:szCs w:val="24"/>
        </w:rPr>
        <w:t>Цель реализации формы наставничества «Педагог – Студент»:</w:t>
      </w:r>
      <w:r>
        <w:rPr>
          <w:b/>
          <w:sz w:val="24"/>
          <w:szCs w:val="24"/>
        </w:rPr>
        <w:t xml:space="preserve"> </w:t>
      </w:r>
      <w:r w:rsidRPr="00740409">
        <w:rPr>
          <w:sz w:val="24"/>
          <w:szCs w:val="24"/>
        </w:rPr>
        <w:t xml:space="preserve">создание благоприятных условий для личностного и профессионального развития, выявления и совершенствования способностей и талантов, стимулирования инициативы и </w:t>
      </w:r>
      <w:r>
        <w:rPr>
          <w:sz w:val="24"/>
          <w:szCs w:val="24"/>
        </w:rPr>
        <w:t>творчества обучающихся.</w:t>
      </w:r>
    </w:p>
    <w:p w:rsidR="007A4473" w:rsidRDefault="007A4473" w:rsidP="00EF4707">
      <w:pPr>
        <w:ind w:firstLine="709"/>
        <w:jc w:val="both"/>
        <w:rPr>
          <w:sz w:val="24"/>
          <w:szCs w:val="24"/>
        </w:rPr>
      </w:pPr>
      <w:r w:rsidRPr="00EF4707">
        <w:rPr>
          <w:b/>
          <w:sz w:val="24"/>
          <w:szCs w:val="24"/>
        </w:rPr>
        <w:t>Задачи:</w:t>
      </w:r>
      <w:r w:rsidRPr="00740409">
        <w:rPr>
          <w:sz w:val="24"/>
          <w:szCs w:val="24"/>
        </w:rPr>
        <w:t xml:space="preserve"> </w:t>
      </w:r>
      <w:r w:rsidRPr="00740409">
        <w:rPr>
          <w:sz w:val="24"/>
          <w:szCs w:val="24"/>
        </w:rPr>
        <w:softHyphen/>
        <w:t xml:space="preserve"> </w:t>
      </w:r>
    </w:p>
    <w:p w:rsidR="007A4473" w:rsidRDefault="007A4473" w:rsidP="00EF47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Способствовать формированию и развитию гибких навыков у обучающихся.</w:t>
      </w:r>
    </w:p>
    <w:p w:rsidR="007A4473" w:rsidRDefault="007A4473" w:rsidP="00EF47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Мотивировать обучающихся на</w:t>
      </w:r>
      <w:r w:rsidRPr="00740409">
        <w:rPr>
          <w:sz w:val="24"/>
          <w:szCs w:val="24"/>
        </w:rPr>
        <w:t xml:space="preserve"> </w:t>
      </w:r>
      <w:r w:rsidRPr="00740409">
        <w:rPr>
          <w:sz w:val="24"/>
          <w:szCs w:val="24"/>
        </w:rPr>
        <w:softHyphen/>
        <w:t xml:space="preserve"> профессиональное, интеллектуальное и</w:t>
      </w:r>
      <w:r>
        <w:rPr>
          <w:sz w:val="24"/>
          <w:szCs w:val="24"/>
        </w:rPr>
        <w:t xml:space="preserve"> творческое, </w:t>
      </w:r>
      <w:r w:rsidRPr="00740409">
        <w:rPr>
          <w:sz w:val="24"/>
          <w:szCs w:val="24"/>
        </w:rPr>
        <w:t>личностное</w:t>
      </w:r>
      <w:r>
        <w:rPr>
          <w:sz w:val="24"/>
          <w:szCs w:val="24"/>
        </w:rPr>
        <w:t xml:space="preserve"> развитие.</w:t>
      </w:r>
    </w:p>
    <w:p w:rsidR="007A4473" w:rsidRPr="005154C8" w:rsidRDefault="007A4473" w:rsidP="00EA1393">
      <w:pPr>
        <w:ind w:firstLine="709"/>
        <w:jc w:val="both"/>
        <w:rPr>
          <w:sz w:val="24"/>
          <w:szCs w:val="24"/>
        </w:rPr>
      </w:pPr>
      <w:r w:rsidRPr="00CB08CC">
        <w:rPr>
          <w:b/>
          <w:sz w:val="24"/>
          <w:szCs w:val="24"/>
        </w:rPr>
        <w:t>Критерии отбора наставников</w:t>
      </w:r>
      <w:r w:rsidRPr="005154C8">
        <w:rPr>
          <w:sz w:val="24"/>
          <w:szCs w:val="24"/>
        </w:rPr>
        <w:t xml:space="preserve"> – это совокупность требований, предъявляемых к работнику и необходимых для выполнения функций наставника.</w:t>
      </w:r>
    </w:p>
    <w:p w:rsidR="007A4473" w:rsidRDefault="007A4473" w:rsidP="00EA1393">
      <w:pPr>
        <w:ind w:firstLine="709"/>
        <w:jc w:val="both"/>
        <w:rPr>
          <w:sz w:val="24"/>
          <w:szCs w:val="24"/>
        </w:rPr>
      </w:pPr>
      <w:r w:rsidRPr="00EA1393">
        <w:rPr>
          <w:sz w:val="24"/>
          <w:szCs w:val="24"/>
        </w:rPr>
        <w:t xml:space="preserve">• </w:t>
      </w:r>
      <w:r>
        <w:rPr>
          <w:sz w:val="24"/>
          <w:szCs w:val="24"/>
        </w:rPr>
        <w:t>П</w:t>
      </w:r>
      <w:r w:rsidRPr="00EA1393">
        <w:rPr>
          <w:sz w:val="24"/>
          <w:szCs w:val="24"/>
        </w:rPr>
        <w:t>едагог, имеющий высокий урове</w:t>
      </w:r>
      <w:r>
        <w:rPr>
          <w:sz w:val="24"/>
          <w:szCs w:val="24"/>
        </w:rPr>
        <w:t>нь профессионального мастерства</w:t>
      </w:r>
    </w:p>
    <w:p w:rsidR="007A4473" w:rsidRDefault="007A4473" w:rsidP="00EA1393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>•</w:t>
      </w:r>
      <w:r>
        <w:rPr>
          <w:sz w:val="24"/>
          <w:szCs w:val="24"/>
        </w:rPr>
        <w:t xml:space="preserve"> О</w:t>
      </w:r>
      <w:r w:rsidRPr="00EA1393">
        <w:rPr>
          <w:sz w:val="24"/>
          <w:szCs w:val="24"/>
        </w:rPr>
        <w:t>бладает субъективной значимостью дл</w:t>
      </w:r>
      <w:r>
        <w:rPr>
          <w:sz w:val="24"/>
          <w:szCs w:val="24"/>
        </w:rPr>
        <w:t>я студента (группы студентов)</w:t>
      </w:r>
    </w:p>
    <w:p w:rsidR="007A4473" w:rsidRDefault="007A4473" w:rsidP="00EA1393">
      <w:pPr>
        <w:ind w:firstLine="709"/>
        <w:jc w:val="both"/>
        <w:rPr>
          <w:sz w:val="24"/>
          <w:szCs w:val="24"/>
        </w:rPr>
      </w:pPr>
      <w:r w:rsidRPr="005154C8">
        <w:rPr>
          <w:sz w:val="24"/>
          <w:szCs w:val="24"/>
        </w:rPr>
        <w:t>•</w:t>
      </w:r>
      <w:r>
        <w:rPr>
          <w:sz w:val="24"/>
          <w:szCs w:val="24"/>
        </w:rPr>
        <w:t xml:space="preserve"> С</w:t>
      </w:r>
      <w:r w:rsidRPr="00EA1393">
        <w:rPr>
          <w:sz w:val="24"/>
          <w:szCs w:val="24"/>
        </w:rPr>
        <w:t>пособный установить духовный контакт и вызвать довери</w:t>
      </w:r>
      <w:r>
        <w:rPr>
          <w:sz w:val="24"/>
          <w:szCs w:val="24"/>
        </w:rPr>
        <w:t>е у студента (группы студентов)</w:t>
      </w:r>
    </w:p>
    <w:p w:rsidR="007A4473" w:rsidRPr="00EA1393" w:rsidRDefault="007A4473" w:rsidP="00EA139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154C8">
        <w:rPr>
          <w:sz w:val="24"/>
          <w:szCs w:val="24"/>
        </w:rPr>
        <w:t>•</w:t>
      </w:r>
      <w:r>
        <w:rPr>
          <w:sz w:val="24"/>
          <w:szCs w:val="24"/>
        </w:rPr>
        <w:t xml:space="preserve"> Н</w:t>
      </w:r>
      <w:r w:rsidRPr="00EA1393">
        <w:rPr>
          <w:sz w:val="24"/>
          <w:szCs w:val="24"/>
        </w:rPr>
        <w:t>аличие профессионального стиля педагогической деятельности.</w:t>
      </w:r>
    </w:p>
    <w:p w:rsidR="007A4473" w:rsidRPr="00CB08CC" w:rsidRDefault="007A4473" w:rsidP="00EA1393">
      <w:pPr>
        <w:ind w:firstLine="709"/>
        <w:jc w:val="both"/>
        <w:rPr>
          <w:b/>
          <w:sz w:val="24"/>
          <w:szCs w:val="24"/>
        </w:rPr>
      </w:pPr>
      <w:r w:rsidRPr="00CB08CC">
        <w:rPr>
          <w:b/>
          <w:sz w:val="24"/>
          <w:szCs w:val="24"/>
        </w:rPr>
        <w:t>Ожидаемые результаты:</w:t>
      </w:r>
    </w:p>
    <w:p w:rsidR="007A4473" w:rsidRPr="003332B1" w:rsidRDefault="007A4473" w:rsidP="003332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3332B1">
        <w:rPr>
          <w:sz w:val="24"/>
          <w:szCs w:val="24"/>
        </w:rPr>
        <w:t>поиск и развитие инициатив студентов;</w:t>
      </w:r>
    </w:p>
    <w:p w:rsidR="007A4473" w:rsidRDefault="007A4473" w:rsidP="003332B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3332B1">
        <w:rPr>
          <w:sz w:val="24"/>
          <w:szCs w:val="24"/>
        </w:rPr>
        <w:t>стимулирование творческой и профессиональной активности в процессе обучения и участия творческих мероприятиях (олимпиадах, конкурсах профессионального мастерства,</w:t>
      </w:r>
      <w:r>
        <w:rPr>
          <w:sz w:val="24"/>
          <w:szCs w:val="24"/>
        </w:rPr>
        <w:t xml:space="preserve"> </w:t>
      </w:r>
      <w:r w:rsidRPr="003332B1">
        <w:rPr>
          <w:sz w:val="24"/>
          <w:szCs w:val="24"/>
        </w:rPr>
        <w:t xml:space="preserve">чемпионатах Абилимпикс, Ворлдскиллс); </w:t>
      </w:r>
    </w:p>
    <w:p w:rsidR="007A4473" w:rsidRDefault="007A4473" w:rsidP="003332B1">
      <w:pPr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3332B1">
        <w:rPr>
          <w:sz w:val="24"/>
          <w:szCs w:val="24"/>
        </w:rPr>
        <w:t>практики наставничества обучающихся, победителей</w:t>
      </w:r>
      <w:r>
        <w:rPr>
          <w:sz w:val="24"/>
          <w:szCs w:val="24"/>
        </w:rPr>
        <w:t xml:space="preserve"> </w:t>
      </w:r>
      <w:r w:rsidRPr="003332B1">
        <w:rPr>
          <w:sz w:val="24"/>
          <w:szCs w:val="24"/>
        </w:rPr>
        <w:t>олимпиад, чемпионатов Абилимпикс, Ворлдскиллс и т.д.</w:t>
      </w: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EA1393">
      <w:pPr>
        <w:jc w:val="center"/>
        <w:rPr>
          <w:b/>
          <w:sz w:val="24"/>
          <w:szCs w:val="24"/>
        </w:rPr>
      </w:pPr>
    </w:p>
    <w:p w:rsidR="007A4473" w:rsidRDefault="007A4473" w:rsidP="0016667C">
      <w:pPr>
        <w:tabs>
          <w:tab w:val="left" w:pos="839"/>
          <w:tab w:val="center" w:pos="467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Форма наставничества «Студент – Студент»</w:t>
      </w:r>
    </w:p>
    <w:p w:rsidR="007A4473" w:rsidRDefault="007A4473" w:rsidP="0016667C">
      <w:pPr>
        <w:jc w:val="center"/>
        <w:rPr>
          <w:b/>
          <w:sz w:val="24"/>
          <w:szCs w:val="24"/>
        </w:rPr>
      </w:pPr>
    </w:p>
    <w:p w:rsidR="007A4473" w:rsidRPr="0016667C" w:rsidRDefault="007A4473" w:rsidP="0017265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реализации данной формы наставничества, </w:t>
      </w:r>
      <w:r w:rsidRPr="00EF4707">
        <w:rPr>
          <w:b/>
          <w:sz w:val="24"/>
          <w:szCs w:val="24"/>
        </w:rPr>
        <w:t>наставником</w:t>
      </w:r>
      <w:r w:rsidRPr="00740409">
        <w:rPr>
          <w:sz w:val="24"/>
          <w:szCs w:val="24"/>
        </w:rPr>
        <w:t xml:space="preserve"> может </w:t>
      </w:r>
      <w:r>
        <w:rPr>
          <w:sz w:val="24"/>
          <w:szCs w:val="24"/>
        </w:rPr>
        <w:t xml:space="preserve">являться обучающийся, который </w:t>
      </w:r>
      <w:r w:rsidRPr="0016667C">
        <w:rPr>
          <w:sz w:val="24"/>
          <w:szCs w:val="24"/>
        </w:rPr>
        <w:t>находится на более высокой ступени образования и обладает организаторскими и л</w:t>
      </w:r>
      <w:r>
        <w:rPr>
          <w:sz w:val="24"/>
          <w:szCs w:val="24"/>
        </w:rPr>
        <w:t xml:space="preserve">идерскими качествами, </w:t>
      </w:r>
      <w:r w:rsidRPr="00172653">
        <w:rPr>
          <w:sz w:val="24"/>
          <w:szCs w:val="24"/>
        </w:rPr>
        <w:t>и (или)</w:t>
      </w:r>
      <w:r>
        <w:rPr>
          <w:sz w:val="24"/>
          <w:szCs w:val="24"/>
        </w:rPr>
        <w:t xml:space="preserve"> </w:t>
      </w:r>
      <w:r w:rsidRPr="00172653">
        <w:rPr>
          <w:sz w:val="24"/>
          <w:szCs w:val="24"/>
        </w:rPr>
        <w:t>опытом участия в олимпиадах профессиональног</w:t>
      </w:r>
      <w:r>
        <w:rPr>
          <w:sz w:val="24"/>
          <w:szCs w:val="24"/>
        </w:rPr>
        <w:t>о мастерства, чемпионатах Ворлдскиллс</w:t>
      </w:r>
      <w:r w:rsidRPr="0017265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172653">
        <w:rPr>
          <w:sz w:val="24"/>
          <w:szCs w:val="24"/>
        </w:rPr>
        <w:t>позволяющими ему оказать весомое влияние на наставляемого.</w:t>
      </w:r>
    </w:p>
    <w:p w:rsidR="007A4473" w:rsidRDefault="007A4473" w:rsidP="00B96298">
      <w:pPr>
        <w:ind w:firstLine="709"/>
        <w:jc w:val="both"/>
        <w:rPr>
          <w:sz w:val="24"/>
          <w:szCs w:val="24"/>
        </w:rPr>
      </w:pPr>
      <w:r w:rsidRPr="00B96298">
        <w:rPr>
          <w:b/>
          <w:sz w:val="24"/>
          <w:szCs w:val="24"/>
        </w:rPr>
        <w:t xml:space="preserve">Цель реализации формы наставничества «Студент – Студент»: </w:t>
      </w:r>
      <w:r w:rsidRPr="00B96298">
        <w:rPr>
          <w:sz w:val="24"/>
          <w:szCs w:val="24"/>
        </w:rPr>
        <w:t>разносторонняя поддержка обучающегося с особыми образовательными, социальными потребностями либо временная помощь в адаптации к новым условиям обучения (включая адаптацию детей с ОВЗ).</w:t>
      </w:r>
    </w:p>
    <w:p w:rsidR="007A4473" w:rsidRDefault="007A4473" w:rsidP="00860D27">
      <w:pPr>
        <w:ind w:firstLine="709"/>
        <w:jc w:val="both"/>
        <w:rPr>
          <w:sz w:val="24"/>
          <w:szCs w:val="24"/>
        </w:rPr>
      </w:pPr>
      <w:r w:rsidRPr="00EF4707">
        <w:rPr>
          <w:b/>
          <w:sz w:val="24"/>
          <w:szCs w:val="24"/>
        </w:rPr>
        <w:t>Задачи:</w:t>
      </w:r>
      <w:r w:rsidRPr="00740409">
        <w:rPr>
          <w:sz w:val="24"/>
          <w:szCs w:val="24"/>
        </w:rPr>
        <w:t xml:space="preserve"> </w:t>
      </w:r>
      <w:r w:rsidRPr="00740409">
        <w:rPr>
          <w:sz w:val="24"/>
          <w:szCs w:val="24"/>
        </w:rPr>
        <w:softHyphen/>
        <w:t xml:space="preserve"> </w:t>
      </w:r>
    </w:p>
    <w:p w:rsidR="007A4473" w:rsidRPr="00860D27" w:rsidRDefault="007A4473" w:rsidP="00860D2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860D27">
        <w:rPr>
          <w:sz w:val="24"/>
          <w:szCs w:val="24"/>
        </w:rPr>
        <w:t>Раскрытие лидерских качеств наставляемого.</w:t>
      </w:r>
    </w:p>
    <w:p w:rsidR="007A4473" w:rsidRPr="00860D27" w:rsidRDefault="007A4473" w:rsidP="00860D2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60D27">
        <w:rPr>
          <w:sz w:val="24"/>
          <w:szCs w:val="24"/>
        </w:rPr>
        <w:t>Улучшение учебных, творческих и спортивных результатов.</w:t>
      </w:r>
    </w:p>
    <w:p w:rsidR="007A4473" w:rsidRPr="00860D27" w:rsidRDefault="007A4473" w:rsidP="00860D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860D27">
        <w:rPr>
          <w:sz w:val="24"/>
          <w:szCs w:val="24"/>
        </w:rPr>
        <w:t>Помо</w:t>
      </w:r>
      <w:r>
        <w:rPr>
          <w:sz w:val="24"/>
          <w:szCs w:val="24"/>
        </w:rPr>
        <w:t>щь в адаптации к новым условиям, если студент является новичком.</w:t>
      </w:r>
    </w:p>
    <w:p w:rsidR="007A4473" w:rsidRPr="00860D27" w:rsidRDefault="007A4473" w:rsidP="00860D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860D27">
        <w:rPr>
          <w:sz w:val="24"/>
          <w:szCs w:val="24"/>
        </w:rPr>
        <w:t>Формирование благоприятной психоэмоциональной среды среди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студентов.</w:t>
      </w:r>
    </w:p>
    <w:p w:rsidR="007A4473" w:rsidRPr="00860D27" w:rsidRDefault="007A4473" w:rsidP="00860D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860D27">
        <w:rPr>
          <w:sz w:val="24"/>
          <w:szCs w:val="24"/>
        </w:rPr>
        <w:t>Вовлечение в дополнительное образование.</w:t>
      </w:r>
    </w:p>
    <w:p w:rsidR="007A4473" w:rsidRDefault="007A4473" w:rsidP="00860D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860D27">
        <w:rPr>
          <w:sz w:val="24"/>
          <w:szCs w:val="24"/>
        </w:rPr>
        <w:t>Снижение числа студентов, состоящих на внутреннем учете</w:t>
      </w:r>
      <w:r>
        <w:rPr>
          <w:sz w:val="24"/>
          <w:szCs w:val="24"/>
        </w:rPr>
        <w:t xml:space="preserve">. </w:t>
      </w:r>
    </w:p>
    <w:p w:rsidR="007A4473" w:rsidRDefault="007A4473" w:rsidP="00860D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860D27">
        <w:rPr>
          <w:sz w:val="24"/>
          <w:szCs w:val="24"/>
        </w:rPr>
        <w:t>Снижение числа жалоб от родителей и педагогов, связанных с конфликтами внутри коллектива обучающихся.</w:t>
      </w:r>
    </w:p>
    <w:p w:rsidR="007A4473" w:rsidRPr="00860D27" w:rsidRDefault="007A4473" w:rsidP="00860D27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отбора наставников - </w:t>
      </w:r>
      <w:r w:rsidRPr="00860D27">
        <w:rPr>
          <w:sz w:val="24"/>
          <w:szCs w:val="24"/>
        </w:rPr>
        <w:t>это совокупность требований, предъявляемых к работнику и необходимых для выполнения функций наставника.</w:t>
      </w:r>
    </w:p>
    <w:p w:rsidR="007A4473" w:rsidRPr="00860D27" w:rsidRDefault="007A4473" w:rsidP="00860D27">
      <w:pPr>
        <w:ind w:firstLine="709"/>
        <w:jc w:val="both"/>
        <w:rPr>
          <w:sz w:val="24"/>
          <w:szCs w:val="24"/>
        </w:rPr>
      </w:pPr>
      <w:r w:rsidRPr="00860D27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Активный    обучаю</w:t>
      </w:r>
      <w:r>
        <w:rPr>
          <w:sz w:val="24"/>
          <w:szCs w:val="24"/>
        </w:rPr>
        <w:t xml:space="preserve">щийся    старшей    ступени, обладающий лидерскими и организаторскими </w:t>
      </w:r>
      <w:r w:rsidRPr="00860D27">
        <w:rPr>
          <w:sz w:val="24"/>
          <w:szCs w:val="24"/>
        </w:rPr>
        <w:t>качествами, демонстрирующий выс</w:t>
      </w:r>
      <w:r>
        <w:rPr>
          <w:sz w:val="24"/>
          <w:szCs w:val="24"/>
        </w:rPr>
        <w:t>окие образовательные результаты</w:t>
      </w:r>
    </w:p>
    <w:p w:rsidR="007A4473" w:rsidRPr="00860D27" w:rsidRDefault="007A4473" w:rsidP="00860D27">
      <w:pPr>
        <w:ind w:firstLine="709"/>
        <w:jc w:val="both"/>
        <w:rPr>
          <w:sz w:val="24"/>
          <w:szCs w:val="24"/>
        </w:rPr>
      </w:pPr>
      <w:r w:rsidRPr="00860D27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Победитель внутритехникум</w:t>
      </w:r>
      <w:r>
        <w:rPr>
          <w:sz w:val="24"/>
          <w:szCs w:val="24"/>
        </w:rPr>
        <w:t>ов</w:t>
      </w:r>
      <w:r w:rsidRPr="00860D27">
        <w:rPr>
          <w:sz w:val="24"/>
          <w:szCs w:val="24"/>
        </w:rPr>
        <w:t>ских и региональных олимпиад и соревнований, лидер группы, принимающий активное участие в жизни техникума (конкурсы, театральные постановки, общественная деятель</w:t>
      </w:r>
      <w:r>
        <w:rPr>
          <w:sz w:val="24"/>
          <w:szCs w:val="24"/>
        </w:rPr>
        <w:t>ность, внеурочная деятельность)</w:t>
      </w:r>
    </w:p>
    <w:p w:rsidR="007A4473" w:rsidRPr="00860D27" w:rsidRDefault="007A4473" w:rsidP="00860D27">
      <w:pPr>
        <w:ind w:firstLine="708"/>
        <w:jc w:val="both"/>
        <w:rPr>
          <w:sz w:val="24"/>
          <w:szCs w:val="24"/>
        </w:rPr>
      </w:pPr>
      <w:r w:rsidRPr="00860D27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Возможный участник всероссий</w:t>
      </w:r>
      <w:r>
        <w:rPr>
          <w:sz w:val="24"/>
          <w:szCs w:val="24"/>
        </w:rPr>
        <w:t>ских организаций или объединений с активной гражданской позицией</w:t>
      </w:r>
    </w:p>
    <w:p w:rsidR="007A4473" w:rsidRDefault="007A4473" w:rsidP="008072DB">
      <w:pPr>
        <w:ind w:firstLine="708"/>
        <w:jc w:val="both"/>
        <w:rPr>
          <w:sz w:val="24"/>
          <w:szCs w:val="24"/>
        </w:rPr>
      </w:pPr>
      <w:r w:rsidRPr="00860D27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Обладает широким кругозором, ответственный, целеустремленный,</w:t>
      </w:r>
      <w:r>
        <w:rPr>
          <w:sz w:val="24"/>
          <w:szCs w:val="24"/>
        </w:rPr>
        <w:t xml:space="preserve"> </w:t>
      </w:r>
      <w:r w:rsidRPr="00860D27">
        <w:rPr>
          <w:sz w:val="24"/>
          <w:szCs w:val="24"/>
        </w:rPr>
        <w:t>трудолюбивый.</w:t>
      </w:r>
    </w:p>
    <w:p w:rsidR="007A4473" w:rsidRPr="00CB08CC" w:rsidRDefault="007A4473" w:rsidP="008072DB">
      <w:pPr>
        <w:ind w:firstLine="709"/>
        <w:jc w:val="both"/>
        <w:rPr>
          <w:b/>
          <w:sz w:val="24"/>
          <w:szCs w:val="24"/>
        </w:rPr>
      </w:pPr>
      <w:r w:rsidRPr="00CB08CC">
        <w:rPr>
          <w:b/>
          <w:sz w:val="24"/>
          <w:szCs w:val="24"/>
        </w:rPr>
        <w:t>Ожидаемые результаты:</w:t>
      </w:r>
    </w:p>
    <w:p w:rsidR="007A4473" w:rsidRPr="008072DB" w:rsidRDefault="007A4473" w:rsidP="008072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8072DB">
        <w:rPr>
          <w:sz w:val="24"/>
          <w:szCs w:val="24"/>
        </w:rPr>
        <w:t>высокий уровень включенности наставляемых в социальные, культурные и образовательные процессы организации;</w:t>
      </w:r>
    </w:p>
    <w:p w:rsidR="007A4473" w:rsidRPr="008072DB" w:rsidRDefault="007A4473" w:rsidP="008072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8072DB">
        <w:rPr>
          <w:sz w:val="24"/>
          <w:szCs w:val="24"/>
        </w:rPr>
        <w:t>улучшение эмоционального фона в коллективе, лояльности студентов;</w:t>
      </w:r>
    </w:p>
    <w:p w:rsidR="007A4473" w:rsidRPr="008072DB" w:rsidRDefault="007A4473" w:rsidP="008072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8072DB">
        <w:rPr>
          <w:sz w:val="24"/>
          <w:szCs w:val="24"/>
        </w:rPr>
        <w:t>культурное, интеллектуальное, физическое совершенствование, самореализация, а также развитие необходимых компетенций</w:t>
      </w:r>
      <w:r>
        <w:rPr>
          <w:sz w:val="24"/>
          <w:szCs w:val="24"/>
        </w:rPr>
        <w:t xml:space="preserve"> студентов</w:t>
      </w:r>
      <w:r w:rsidRPr="008072DB">
        <w:rPr>
          <w:sz w:val="24"/>
          <w:szCs w:val="24"/>
        </w:rPr>
        <w:t>;</w:t>
      </w:r>
    </w:p>
    <w:p w:rsidR="007A4473" w:rsidRDefault="007A4473" w:rsidP="008072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8072DB">
        <w:rPr>
          <w:sz w:val="24"/>
          <w:szCs w:val="24"/>
        </w:rPr>
        <w:t>совместная работа над какими-либо проектами, со</w:t>
      </w:r>
      <w:r>
        <w:rPr>
          <w:sz w:val="24"/>
          <w:szCs w:val="24"/>
        </w:rPr>
        <w:t>вместная подготовка к конкурсам, олимпиадам</w:t>
      </w:r>
      <w:r w:rsidRPr="008072DB">
        <w:rPr>
          <w:sz w:val="24"/>
          <w:szCs w:val="24"/>
        </w:rPr>
        <w:t xml:space="preserve"> или проведение совместных конкурсов.</w:t>
      </w: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8072DB">
      <w:pPr>
        <w:ind w:firstLine="708"/>
        <w:jc w:val="both"/>
        <w:rPr>
          <w:sz w:val="24"/>
          <w:szCs w:val="24"/>
        </w:rPr>
      </w:pPr>
    </w:p>
    <w:p w:rsidR="007A4473" w:rsidRDefault="007A4473" w:rsidP="00455559">
      <w:pPr>
        <w:tabs>
          <w:tab w:val="left" w:pos="0"/>
          <w:tab w:val="center" w:pos="467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Форма наставничества «Работодатель – Студент»</w:t>
      </w:r>
    </w:p>
    <w:p w:rsidR="007A4473" w:rsidRDefault="007A4473" w:rsidP="00455559">
      <w:pPr>
        <w:tabs>
          <w:tab w:val="left" w:pos="0"/>
          <w:tab w:val="center" w:pos="4677"/>
        </w:tabs>
        <w:jc w:val="center"/>
        <w:rPr>
          <w:b/>
          <w:sz w:val="24"/>
          <w:szCs w:val="24"/>
        </w:rPr>
      </w:pPr>
    </w:p>
    <w:p w:rsidR="007A4473" w:rsidRDefault="007A4473" w:rsidP="00455559">
      <w:pPr>
        <w:tabs>
          <w:tab w:val="left" w:pos="0"/>
          <w:tab w:val="center" w:pos="4677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55559">
        <w:rPr>
          <w:sz w:val="24"/>
          <w:szCs w:val="24"/>
        </w:rPr>
        <w:t>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</w:t>
      </w:r>
    </w:p>
    <w:p w:rsidR="007A4473" w:rsidRDefault="007A4473" w:rsidP="00455559">
      <w:pPr>
        <w:ind w:firstLine="708"/>
        <w:rPr>
          <w:sz w:val="24"/>
          <w:szCs w:val="24"/>
        </w:rPr>
      </w:pPr>
      <w:r w:rsidRPr="00B96298">
        <w:rPr>
          <w:b/>
          <w:sz w:val="24"/>
          <w:szCs w:val="24"/>
        </w:rPr>
        <w:t>Цель реализации формы наставничества «</w:t>
      </w:r>
      <w:r>
        <w:rPr>
          <w:b/>
          <w:sz w:val="24"/>
          <w:szCs w:val="24"/>
        </w:rPr>
        <w:t>Работодатель</w:t>
      </w:r>
      <w:r w:rsidRPr="00B96298">
        <w:rPr>
          <w:b/>
          <w:sz w:val="24"/>
          <w:szCs w:val="24"/>
        </w:rPr>
        <w:t xml:space="preserve"> – Студент»:</w:t>
      </w:r>
      <w:r>
        <w:rPr>
          <w:b/>
          <w:sz w:val="24"/>
          <w:szCs w:val="24"/>
        </w:rPr>
        <w:t xml:space="preserve"> </w:t>
      </w:r>
      <w:r w:rsidRPr="00455559">
        <w:rPr>
          <w:sz w:val="24"/>
          <w:szCs w:val="24"/>
        </w:rPr>
        <w:t>получение студентом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самореализации.</w:t>
      </w:r>
      <w:r>
        <w:rPr>
          <w:sz w:val="24"/>
          <w:szCs w:val="24"/>
        </w:rPr>
        <w:tab/>
      </w:r>
    </w:p>
    <w:p w:rsidR="007A4473" w:rsidRDefault="007A4473" w:rsidP="00DE0293">
      <w:pPr>
        <w:ind w:firstLine="709"/>
        <w:jc w:val="both"/>
        <w:rPr>
          <w:sz w:val="24"/>
          <w:szCs w:val="24"/>
        </w:rPr>
      </w:pPr>
      <w:r w:rsidRPr="00EF4707">
        <w:rPr>
          <w:b/>
          <w:sz w:val="24"/>
          <w:szCs w:val="24"/>
        </w:rPr>
        <w:t>Задачи:</w:t>
      </w:r>
      <w:r w:rsidRPr="00740409">
        <w:rPr>
          <w:sz w:val="24"/>
          <w:szCs w:val="24"/>
        </w:rPr>
        <w:t xml:space="preserve"> </w:t>
      </w:r>
      <w:r w:rsidRPr="00740409">
        <w:rPr>
          <w:sz w:val="24"/>
          <w:szCs w:val="24"/>
        </w:rPr>
        <w:softHyphen/>
        <w:t xml:space="preserve"> </w:t>
      </w:r>
    </w:p>
    <w:p w:rsidR="007A4473" w:rsidRPr="00DE0293" w:rsidRDefault="007A4473" w:rsidP="00870878">
      <w:pPr>
        <w:tabs>
          <w:tab w:val="left" w:pos="1060"/>
        </w:tabs>
        <w:ind w:firstLine="708"/>
        <w:jc w:val="both"/>
        <w:rPr>
          <w:sz w:val="24"/>
          <w:szCs w:val="24"/>
        </w:rPr>
      </w:pPr>
      <w:r w:rsidRPr="00DE0293">
        <w:rPr>
          <w:sz w:val="24"/>
          <w:szCs w:val="24"/>
        </w:rPr>
        <w:t>1.</w:t>
      </w:r>
      <w:r w:rsidRPr="00DE0293">
        <w:rPr>
          <w:sz w:val="24"/>
          <w:szCs w:val="24"/>
        </w:rPr>
        <w:tab/>
        <w:t>Помощь в раскрытии и оценке своего личного и профессионального потенциала.</w:t>
      </w:r>
    </w:p>
    <w:p w:rsidR="007A4473" w:rsidRPr="00DE0293" w:rsidRDefault="007A4473" w:rsidP="00870878">
      <w:pPr>
        <w:tabs>
          <w:tab w:val="left" w:pos="1060"/>
        </w:tabs>
        <w:ind w:firstLine="708"/>
        <w:jc w:val="both"/>
        <w:rPr>
          <w:sz w:val="24"/>
          <w:szCs w:val="24"/>
        </w:rPr>
      </w:pPr>
      <w:r w:rsidRPr="00DE0293">
        <w:rPr>
          <w:sz w:val="24"/>
          <w:szCs w:val="24"/>
        </w:rPr>
        <w:t>2.</w:t>
      </w:r>
      <w:r w:rsidRPr="00DE0293">
        <w:rPr>
          <w:sz w:val="24"/>
          <w:szCs w:val="24"/>
        </w:rPr>
        <w:tab/>
        <w:t>Повышение осознанности в вопросах выбора профессии, самоопределения, личностного развития.</w:t>
      </w:r>
    </w:p>
    <w:p w:rsidR="007A4473" w:rsidRPr="00DE0293" w:rsidRDefault="007A4473" w:rsidP="00DE0293">
      <w:pPr>
        <w:tabs>
          <w:tab w:val="left" w:pos="1060"/>
        </w:tabs>
        <w:ind w:firstLine="708"/>
        <w:rPr>
          <w:sz w:val="24"/>
          <w:szCs w:val="24"/>
        </w:rPr>
      </w:pPr>
      <w:r w:rsidRPr="00DE0293">
        <w:rPr>
          <w:sz w:val="24"/>
          <w:szCs w:val="24"/>
        </w:rPr>
        <w:t>3.</w:t>
      </w:r>
      <w:r w:rsidRPr="00DE0293">
        <w:rPr>
          <w:sz w:val="24"/>
          <w:szCs w:val="24"/>
        </w:rPr>
        <w:tab/>
        <w:t>Повышение уровня профессиональной подготовки студента.</w:t>
      </w:r>
    </w:p>
    <w:p w:rsidR="007A4473" w:rsidRPr="00DE0293" w:rsidRDefault="007A4473" w:rsidP="00DE0293">
      <w:pPr>
        <w:tabs>
          <w:tab w:val="left" w:pos="1060"/>
        </w:tabs>
        <w:ind w:firstLine="708"/>
        <w:rPr>
          <w:sz w:val="24"/>
          <w:szCs w:val="24"/>
        </w:rPr>
      </w:pPr>
      <w:r w:rsidRPr="00DE0293">
        <w:rPr>
          <w:sz w:val="24"/>
          <w:szCs w:val="24"/>
        </w:rPr>
        <w:t>4.</w:t>
      </w:r>
      <w:r w:rsidRPr="00DE0293">
        <w:rPr>
          <w:sz w:val="24"/>
          <w:szCs w:val="24"/>
        </w:rPr>
        <w:tab/>
        <w:t>Ускорение процесса освоения основных навыков профессии.</w:t>
      </w:r>
    </w:p>
    <w:p w:rsidR="007A4473" w:rsidRPr="00DE0293" w:rsidRDefault="007A4473" w:rsidP="00870878">
      <w:pPr>
        <w:tabs>
          <w:tab w:val="left" w:pos="1060"/>
        </w:tabs>
        <w:ind w:firstLine="708"/>
        <w:jc w:val="both"/>
        <w:rPr>
          <w:sz w:val="24"/>
          <w:szCs w:val="24"/>
        </w:rPr>
      </w:pPr>
      <w:r w:rsidRPr="00DE0293">
        <w:rPr>
          <w:sz w:val="24"/>
          <w:szCs w:val="24"/>
        </w:rPr>
        <w:t>5.</w:t>
      </w:r>
      <w:r w:rsidRPr="00DE0293">
        <w:rPr>
          <w:sz w:val="24"/>
          <w:szCs w:val="24"/>
        </w:rPr>
        <w:tab/>
        <w:t>Содействие выработке навыков профессионального поведения, соответствующего профессионально-этическим стандартам и правилам.</w:t>
      </w:r>
    </w:p>
    <w:p w:rsidR="007A4473" w:rsidRDefault="007A4473" w:rsidP="00DE0293">
      <w:pPr>
        <w:tabs>
          <w:tab w:val="left" w:pos="1060"/>
        </w:tabs>
        <w:ind w:firstLine="708"/>
        <w:rPr>
          <w:sz w:val="24"/>
          <w:szCs w:val="24"/>
        </w:rPr>
      </w:pPr>
      <w:r w:rsidRPr="00DE0293">
        <w:rPr>
          <w:sz w:val="24"/>
          <w:szCs w:val="24"/>
        </w:rPr>
        <w:t>6.</w:t>
      </w:r>
      <w:r w:rsidRPr="00DE0293">
        <w:rPr>
          <w:sz w:val="24"/>
          <w:szCs w:val="24"/>
        </w:rPr>
        <w:tab/>
        <w:t>Развитие у студента интереса к трудовой деятельности в целом</w:t>
      </w:r>
      <w:r>
        <w:rPr>
          <w:sz w:val="24"/>
          <w:szCs w:val="24"/>
        </w:rPr>
        <w:t>.</w:t>
      </w:r>
    </w:p>
    <w:p w:rsidR="007A4473" w:rsidRPr="00860D27" w:rsidRDefault="007A4473" w:rsidP="00870878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отбора наставников - </w:t>
      </w:r>
      <w:r w:rsidRPr="00860D27">
        <w:rPr>
          <w:sz w:val="24"/>
          <w:szCs w:val="24"/>
        </w:rPr>
        <w:t>это совокупность требований, предъявляемых к работнику и необходимых дл</w:t>
      </w:r>
      <w:r>
        <w:rPr>
          <w:sz w:val="24"/>
          <w:szCs w:val="24"/>
        </w:rPr>
        <w:t>я выполнения функций наставника.</w:t>
      </w:r>
    </w:p>
    <w:p w:rsidR="007A4473" w:rsidRPr="00870878" w:rsidRDefault="007A4473" w:rsidP="00870878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• Н</w:t>
      </w:r>
      <w:r w:rsidRPr="00870878">
        <w:rPr>
          <w:sz w:val="24"/>
          <w:szCs w:val="24"/>
        </w:rPr>
        <w:t>ерав</w:t>
      </w:r>
      <w:r>
        <w:rPr>
          <w:sz w:val="24"/>
          <w:szCs w:val="24"/>
        </w:rPr>
        <w:t xml:space="preserve">нодушный профессионал с </w:t>
      </w:r>
      <w:r w:rsidRPr="00870878">
        <w:rPr>
          <w:sz w:val="24"/>
          <w:szCs w:val="24"/>
        </w:rPr>
        <w:t>опытом работы</w:t>
      </w:r>
    </w:p>
    <w:p w:rsidR="007A4473" w:rsidRPr="00870878" w:rsidRDefault="007A4473" w:rsidP="00870878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• Активная жизненная позиция, высокая</w:t>
      </w:r>
      <w:r w:rsidRPr="00870878">
        <w:rPr>
          <w:sz w:val="24"/>
          <w:szCs w:val="24"/>
        </w:rPr>
        <w:t xml:space="preserve"> квалификация</w:t>
      </w:r>
    </w:p>
    <w:p w:rsidR="007A4473" w:rsidRPr="00870878" w:rsidRDefault="007A4473" w:rsidP="00870878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• С</w:t>
      </w:r>
      <w:r w:rsidRPr="00870878">
        <w:rPr>
          <w:sz w:val="24"/>
          <w:szCs w:val="24"/>
        </w:rPr>
        <w:t>табильно высокие показатели в работе</w:t>
      </w:r>
    </w:p>
    <w:p w:rsidR="007A4473" w:rsidRPr="00870878" w:rsidRDefault="007A4473" w:rsidP="0087087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70878">
        <w:rPr>
          <w:sz w:val="24"/>
          <w:szCs w:val="24"/>
        </w:rPr>
        <w:t xml:space="preserve">Способен и готов делиться опытом, имеет системное представление о своем участке работы, лояльный, поддерживающий стандарты и </w:t>
      </w:r>
      <w:r>
        <w:rPr>
          <w:sz w:val="24"/>
          <w:szCs w:val="24"/>
        </w:rPr>
        <w:t xml:space="preserve">корпоративные </w:t>
      </w:r>
      <w:r w:rsidRPr="00870878">
        <w:rPr>
          <w:sz w:val="24"/>
          <w:szCs w:val="24"/>
        </w:rPr>
        <w:t>правила организации</w:t>
      </w:r>
    </w:p>
    <w:p w:rsidR="007A4473" w:rsidRDefault="007A4473" w:rsidP="0087087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870878">
        <w:rPr>
          <w:sz w:val="24"/>
          <w:szCs w:val="24"/>
        </w:rPr>
        <w:t>Обладает развитыми коммуникативными навыками, гибкостью в общении, умением отнестись к студенту как к равному в диалоге и</w:t>
      </w:r>
      <w:r>
        <w:rPr>
          <w:sz w:val="24"/>
          <w:szCs w:val="24"/>
        </w:rPr>
        <w:t xml:space="preserve"> </w:t>
      </w:r>
      <w:r w:rsidRPr="00870878">
        <w:rPr>
          <w:sz w:val="24"/>
          <w:szCs w:val="24"/>
        </w:rPr>
        <w:t>потенциально будущему коллеге</w:t>
      </w:r>
      <w:r>
        <w:rPr>
          <w:sz w:val="24"/>
          <w:szCs w:val="24"/>
        </w:rPr>
        <w:t>.</w:t>
      </w:r>
    </w:p>
    <w:p w:rsidR="007A4473" w:rsidRPr="00CB08CC" w:rsidRDefault="007A4473" w:rsidP="00870878">
      <w:pPr>
        <w:ind w:firstLine="709"/>
        <w:jc w:val="both"/>
        <w:rPr>
          <w:b/>
          <w:sz w:val="24"/>
          <w:szCs w:val="24"/>
        </w:rPr>
      </w:pPr>
      <w:r w:rsidRPr="00CB08CC">
        <w:rPr>
          <w:b/>
          <w:sz w:val="24"/>
          <w:szCs w:val="24"/>
        </w:rPr>
        <w:t>Ожидаемые результаты:</w:t>
      </w:r>
    </w:p>
    <w:p w:rsidR="007A4473" w:rsidRPr="00870878" w:rsidRDefault="007A4473" w:rsidP="0087087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870878">
        <w:rPr>
          <w:sz w:val="24"/>
          <w:szCs w:val="24"/>
        </w:rPr>
        <w:t>повышение уровня мотивированности и осознанности студентов в вопросах саморазвития и профессионального образования;</w:t>
      </w:r>
    </w:p>
    <w:p w:rsidR="007A4473" w:rsidRPr="00870878" w:rsidRDefault="007A4473" w:rsidP="0087087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870878">
        <w:rPr>
          <w:sz w:val="24"/>
          <w:szCs w:val="24"/>
        </w:rPr>
        <w:t>получение конкретных профессиональных навыков, необходимых для вступления в полноценную трудовую деятельность;</w:t>
      </w:r>
    </w:p>
    <w:p w:rsidR="007A4473" w:rsidRDefault="007A4473" w:rsidP="0087087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870878">
        <w:rPr>
          <w:sz w:val="24"/>
          <w:szCs w:val="24"/>
        </w:rPr>
        <w:t>адаптация молодого специалиста на потенциальном месте работы, студент решает реальные задачи в ра</w:t>
      </w:r>
      <w:r>
        <w:rPr>
          <w:sz w:val="24"/>
          <w:szCs w:val="24"/>
        </w:rPr>
        <w:t>мках своей рабочей деятельности.</w:t>
      </w:r>
    </w:p>
    <w:p w:rsidR="007A4473" w:rsidRPr="00870878" w:rsidRDefault="007A4473" w:rsidP="00870878">
      <w:pPr>
        <w:tabs>
          <w:tab w:val="left" w:pos="839"/>
        </w:tabs>
        <w:rPr>
          <w:sz w:val="24"/>
          <w:szCs w:val="24"/>
        </w:rPr>
        <w:sectPr w:rsidR="007A4473" w:rsidRPr="00870878" w:rsidSect="00BB621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7A4473" w:rsidRDefault="007A4473" w:rsidP="00A66F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ПРИМЕРНЫЙ ПЛАН РАБОТЫ НАСТАВНИКА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Pr="00131548" w:rsidRDefault="007A4473" w:rsidP="00131548">
      <w:pPr>
        <w:jc w:val="both"/>
        <w:rPr>
          <w:sz w:val="24"/>
          <w:szCs w:val="24"/>
        </w:rPr>
      </w:pPr>
      <w:r w:rsidRPr="00131548">
        <w:rPr>
          <w:sz w:val="24"/>
          <w:szCs w:val="24"/>
        </w:rPr>
        <w:t>Ф.И.О. и должность наст</w:t>
      </w:r>
      <w:r>
        <w:rPr>
          <w:sz w:val="24"/>
          <w:szCs w:val="24"/>
        </w:rPr>
        <w:t>а</w:t>
      </w:r>
      <w:r w:rsidRPr="00131548">
        <w:rPr>
          <w:sz w:val="24"/>
          <w:szCs w:val="24"/>
        </w:rPr>
        <w:t>вника</w:t>
      </w:r>
      <w:r>
        <w:rPr>
          <w:sz w:val="24"/>
          <w:szCs w:val="24"/>
        </w:rPr>
        <w:t>:</w:t>
      </w:r>
      <w:r w:rsidRPr="00131548">
        <w:rPr>
          <w:sz w:val="24"/>
          <w:szCs w:val="24"/>
        </w:rPr>
        <w:t xml:space="preserve"> ___________________</w:t>
      </w:r>
      <w:r>
        <w:rPr>
          <w:sz w:val="24"/>
          <w:szCs w:val="24"/>
        </w:rPr>
        <w:t>______________________________</w:t>
      </w:r>
    </w:p>
    <w:p w:rsidR="007A4473" w:rsidRDefault="007A4473" w:rsidP="00131548">
      <w:pPr>
        <w:rPr>
          <w:sz w:val="24"/>
          <w:szCs w:val="24"/>
        </w:rPr>
      </w:pPr>
      <w:r w:rsidRPr="00131548">
        <w:rPr>
          <w:sz w:val="24"/>
          <w:szCs w:val="24"/>
        </w:rPr>
        <w:t>Ф.И.О. и должность наставляемого</w:t>
      </w:r>
      <w:r>
        <w:rPr>
          <w:sz w:val="24"/>
          <w:szCs w:val="24"/>
        </w:rPr>
        <w:t>:</w:t>
      </w:r>
      <w:r w:rsidRPr="00131548">
        <w:rPr>
          <w:sz w:val="24"/>
          <w:szCs w:val="24"/>
        </w:rPr>
        <w:t xml:space="preserve">  _____________________________________</w:t>
      </w:r>
      <w:r>
        <w:rPr>
          <w:sz w:val="24"/>
          <w:szCs w:val="24"/>
        </w:rPr>
        <w:t>_________</w:t>
      </w:r>
    </w:p>
    <w:p w:rsidR="007A4473" w:rsidRDefault="007A4473" w:rsidP="00131548">
      <w:pPr>
        <w:rPr>
          <w:sz w:val="24"/>
          <w:szCs w:val="24"/>
        </w:rPr>
      </w:pPr>
    </w:p>
    <w:p w:rsidR="007A4473" w:rsidRDefault="007A4473" w:rsidP="00131548">
      <w:pPr>
        <w:rPr>
          <w:sz w:val="24"/>
          <w:szCs w:val="24"/>
        </w:rPr>
      </w:pPr>
      <w:r>
        <w:rPr>
          <w:sz w:val="24"/>
          <w:szCs w:val="24"/>
        </w:rPr>
        <w:t xml:space="preserve">Срок осуществления плана: </w:t>
      </w:r>
    </w:p>
    <w:p w:rsidR="007A4473" w:rsidRDefault="007A4473" w:rsidP="00131548">
      <w:pPr>
        <w:rPr>
          <w:sz w:val="24"/>
          <w:szCs w:val="24"/>
        </w:rPr>
      </w:pPr>
      <w:r>
        <w:rPr>
          <w:sz w:val="24"/>
          <w:szCs w:val="24"/>
        </w:rPr>
        <w:t>с «____» ______________ 202___ г. по «_____» ______________ 202___г.</w:t>
      </w:r>
    </w:p>
    <w:p w:rsidR="007A4473" w:rsidRPr="00BB621F" w:rsidRDefault="007A4473" w:rsidP="00131548">
      <w:pPr>
        <w:rPr>
          <w:b/>
          <w:sz w:val="24"/>
          <w:szCs w:val="24"/>
        </w:rPr>
      </w:pPr>
    </w:p>
    <w:p w:rsidR="007A4473" w:rsidRPr="00BB621F" w:rsidRDefault="007A4473" w:rsidP="00131548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5"/>
        <w:gridCol w:w="4353"/>
        <w:gridCol w:w="2551"/>
        <w:gridCol w:w="2091"/>
      </w:tblGrid>
      <w:tr w:rsidR="007A4473" w:rsidRPr="003271C0" w:rsidTr="003271C0">
        <w:tc>
          <w:tcPr>
            <w:tcW w:w="575" w:type="dxa"/>
            <w:vAlign w:val="center"/>
          </w:tcPr>
          <w:p w:rsidR="007A4473" w:rsidRPr="003271C0" w:rsidRDefault="007A4473" w:rsidP="00131548">
            <w:pPr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353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Деятельность наставника</w:t>
            </w:r>
          </w:p>
        </w:tc>
        <w:tc>
          <w:tcPr>
            <w:tcW w:w="2551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2091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Срок исполнения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353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Помощь в составлении индивидуального плана наставничества, построение траектории профессионального, личностного развития наставляемого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Создание индивидуального плана обучения/практики/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стажировки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Сентябрь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Содействие в освоении основополагающих документов техникума/предприятия, 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его целей деятельности, задач, направлений текущей деятельности, знакомство с деятельностью внутренних административно-организационных подразделений</w:t>
            </w:r>
            <w:r w:rsidRPr="003271C0">
              <w:t xml:space="preserve"> </w:t>
            </w:r>
            <w:r w:rsidRPr="003271C0">
              <w:rPr>
                <w:sz w:val="24"/>
                <w:szCs w:val="24"/>
              </w:rPr>
              <w:t>техникума/предприятия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Формирование компетентности при работе с документами, формирование траектории поведения в рамках этических/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корпоративных норм и правил поведения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Сентябрь-ноябрь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Освоение и совершенствование навыков наставляемого (конкретные процессы, производственные операции, приемы и т.д.)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Формирование навыков наставляемого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Ежемесячно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всего периода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Оказание консультативной помощи в обучении/работе по профессии/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Формирование навыков наставляемого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Ежемесячно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всего периода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Контроль выполнения индивидуального плана обучения/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практики/стажировки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Формирование навыков наставляемого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Ежемесячно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всего периода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353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Организация участия наставляемого в проводимых конкурсах и других мероприятиях техникума/предприятия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Участие в конкурсах, формирование навыков наставляемого, самоанализ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период организации и проведения конкурсов</w:t>
            </w: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Помощь и проверка составления отчета о выполнении индивидуального плана обучения/практики/стажировки</w:t>
            </w:r>
          </w:p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Стажировки для утверждения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Работа над отчетом, составление отчета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В течении года/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периода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8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Составление характеристики на наставляемого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Составленная характеристика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До 01 июня/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При завершении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9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Участие в мероприятиях по обмену опытом наставничества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Обмен опытом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В течении года/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и после окончании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75" w:type="dxa"/>
          </w:tcPr>
          <w:p w:rsidR="007A4473" w:rsidRPr="003271C0" w:rsidRDefault="007A4473" w:rsidP="00131548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10</w:t>
            </w:r>
          </w:p>
        </w:tc>
        <w:tc>
          <w:tcPr>
            <w:tcW w:w="4353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Повышение квалификации наставника в профессиональной сфере</w:t>
            </w:r>
          </w:p>
        </w:tc>
        <w:tc>
          <w:tcPr>
            <w:tcW w:w="2551" w:type="dxa"/>
          </w:tcPr>
          <w:p w:rsidR="007A4473" w:rsidRPr="003271C0" w:rsidRDefault="007A4473" w:rsidP="00BB475B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Повышение квалификации</w:t>
            </w:r>
          </w:p>
        </w:tc>
        <w:tc>
          <w:tcPr>
            <w:tcW w:w="209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В течении года/ 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В течении и после окончании реализации Программы наставничества</w:t>
            </w:r>
          </w:p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4473" w:rsidRDefault="007A4473" w:rsidP="00131548">
      <w:pPr>
        <w:rPr>
          <w:sz w:val="24"/>
          <w:szCs w:val="24"/>
        </w:rPr>
      </w:pPr>
    </w:p>
    <w:p w:rsidR="007A4473" w:rsidRPr="00BA7C02" w:rsidRDefault="007A4473" w:rsidP="00BA7C02">
      <w:pPr>
        <w:rPr>
          <w:sz w:val="24"/>
          <w:szCs w:val="24"/>
        </w:rPr>
      </w:pPr>
    </w:p>
    <w:p w:rsidR="007A4473" w:rsidRDefault="007A4473" w:rsidP="00BA7C02">
      <w:pPr>
        <w:tabs>
          <w:tab w:val="left" w:pos="8202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4473" w:rsidRDefault="007A4473" w:rsidP="00BA7C0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                                      ___________________</w:t>
      </w:r>
    </w:p>
    <w:p w:rsidR="007A4473" w:rsidRDefault="007A4473" w:rsidP="00BA7C02">
      <w:pPr>
        <w:tabs>
          <w:tab w:val="center" w:pos="4677"/>
        </w:tabs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Pr="00BA7C02">
        <w:rPr>
          <w:sz w:val="16"/>
          <w:szCs w:val="16"/>
        </w:rPr>
        <w:t>(подпись наставника)</w:t>
      </w:r>
      <w:r>
        <w:rPr>
          <w:sz w:val="16"/>
          <w:szCs w:val="16"/>
        </w:rPr>
        <w:tab/>
        <w:t xml:space="preserve">                                      </w:t>
      </w:r>
      <w:r w:rsidRPr="00BA7C02">
        <w:rPr>
          <w:sz w:val="16"/>
          <w:szCs w:val="16"/>
        </w:rPr>
        <w:t>(дата)</w:t>
      </w:r>
    </w:p>
    <w:p w:rsidR="007A4473" w:rsidRDefault="007A4473" w:rsidP="00BA7C02">
      <w:pPr>
        <w:tabs>
          <w:tab w:val="center" w:pos="4677"/>
        </w:tabs>
        <w:rPr>
          <w:sz w:val="16"/>
          <w:szCs w:val="16"/>
        </w:rPr>
      </w:pPr>
    </w:p>
    <w:p w:rsidR="007A4473" w:rsidRDefault="007A4473" w:rsidP="00BA7C02">
      <w:pPr>
        <w:tabs>
          <w:tab w:val="center" w:pos="4677"/>
        </w:tabs>
        <w:rPr>
          <w:sz w:val="16"/>
          <w:szCs w:val="16"/>
        </w:rPr>
      </w:pPr>
    </w:p>
    <w:p w:rsidR="007A4473" w:rsidRDefault="007A4473" w:rsidP="00BA7C02">
      <w:pPr>
        <w:tabs>
          <w:tab w:val="center" w:pos="4677"/>
        </w:tabs>
        <w:rPr>
          <w:sz w:val="16"/>
          <w:szCs w:val="16"/>
        </w:rPr>
      </w:pPr>
    </w:p>
    <w:p w:rsidR="007A4473" w:rsidRDefault="007A4473" w:rsidP="00BA7C02">
      <w:pPr>
        <w:tabs>
          <w:tab w:val="center" w:pos="4677"/>
        </w:tabs>
        <w:rPr>
          <w:sz w:val="16"/>
          <w:szCs w:val="16"/>
        </w:rPr>
      </w:pPr>
      <w:r w:rsidRPr="00BA7C02">
        <w:rPr>
          <w:sz w:val="16"/>
          <w:szCs w:val="16"/>
        </w:rPr>
        <w:t>_________________</w:t>
      </w:r>
      <w:r>
        <w:rPr>
          <w:sz w:val="16"/>
          <w:szCs w:val="16"/>
        </w:rPr>
        <w:t>________</w:t>
      </w:r>
      <w:r w:rsidRPr="00BA7C02">
        <w:rPr>
          <w:sz w:val="16"/>
          <w:szCs w:val="16"/>
        </w:rPr>
        <w:t xml:space="preserve">                                    </w:t>
      </w:r>
      <w:r>
        <w:rPr>
          <w:sz w:val="16"/>
          <w:szCs w:val="16"/>
        </w:rPr>
        <w:t xml:space="preserve">                      ____________________________</w:t>
      </w:r>
    </w:p>
    <w:p w:rsidR="007A4473" w:rsidRPr="00BA7C02" w:rsidRDefault="007A4473" w:rsidP="00BA7C02">
      <w:pPr>
        <w:tabs>
          <w:tab w:val="center" w:pos="4677"/>
        </w:tabs>
        <w:rPr>
          <w:sz w:val="16"/>
          <w:szCs w:val="16"/>
        </w:rPr>
      </w:pPr>
      <w:r>
        <w:rPr>
          <w:sz w:val="16"/>
          <w:szCs w:val="16"/>
        </w:rPr>
        <w:t xml:space="preserve">    (подпись наставляемого)</w:t>
      </w:r>
      <w:r w:rsidRPr="00BA7C02">
        <w:rPr>
          <w:sz w:val="16"/>
          <w:szCs w:val="16"/>
        </w:rPr>
        <w:tab/>
        <w:t xml:space="preserve">                                      (дата)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BB621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4473" w:rsidRDefault="007A4473" w:rsidP="00A66F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ИНДИВИДУАЛЬНЫЙ ПЛАН РАБОТЫ НАСТАВЛЯЕМОГО </w:t>
      </w:r>
    </w:p>
    <w:p w:rsidR="007A4473" w:rsidRDefault="007A4473" w:rsidP="00A66F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(сотрудника, студента, стажера)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Pr="00131548" w:rsidRDefault="007A4473" w:rsidP="00E05318">
      <w:pPr>
        <w:jc w:val="both"/>
        <w:rPr>
          <w:sz w:val="24"/>
          <w:szCs w:val="24"/>
        </w:rPr>
      </w:pPr>
      <w:r w:rsidRPr="00131548">
        <w:rPr>
          <w:sz w:val="24"/>
          <w:szCs w:val="24"/>
        </w:rPr>
        <w:t>Ф.И.О. и должность наст</w:t>
      </w:r>
      <w:r>
        <w:rPr>
          <w:sz w:val="24"/>
          <w:szCs w:val="24"/>
        </w:rPr>
        <w:t>авляемого:</w:t>
      </w:r>
      <w:r w:rsidRPr="00131548">
        <w:rPr>
          <w:sz w:val="24"/>
          <w:szCs w:val="24"/>
        </w:rPr>
        <w:t xml:space="preserve"> ___________________</w:t>
      </w:r>
      <w:r>
        <w:rPr>
          <w:sz w:val="24"/>
          <w:szCs w:val="24"/>
        </w:rPr>
        <w:t>___________________________</w:t>
      </w:r>
    </w:p>
    <w:p w:rsidR="007A4473" w:rsidRDefault="007A4473" w:rsidP="00E05318">
      <w:pPr>
        <w:rPr>
          <w:sz w:val="24"/>
          <w:szCs w:val="24"/>
        </w:rPr>
      </w:pPr>
      <w:r>
        <w:rPr>
          <w:sz w:val="24"/>
          <w:szCs w:val="24"/>
        </w:rPr>
        <w:t>Ф.И.О. и должность наставника:</w:t>
      </w:r>
      <w:r w:rsidRPr="00131548">
        <w:rPr>
          <w:sz w:val="24"/>
          <w:szCs w:val="24"/>
        </w:rPr>
        <w:t xml:space="preserve">  _____________________________________</w:t>
      </w:r>
      <w:r>
        <w:rPr>
          <w:sz w:val="24"/>
          <w:szCs w:val="24"/>
        </w:rPr>
        <w:t>___________</w:t>
      </w:r>
    </w:p>
    <w:p w:rsidR="007A4473" w:rsidRDefault="007A4473" w:rsidP="00E05318">
      <w:pPr>
        <w:rPr>
          <w:sz w:val="24"/>
          <w:szCs w:val="24"/>
        </w:rPr>
      </w:pPr>
    </w:p>
    <w:p w:rsidR="007A4473" w:rsidRDefault="007A4473" w:rsidP="00E05318">
      <w:pPr>
        <w:rPr>
          <w:sz w:val="24"/>
          <w:szCs w:val="24"/>
        </w:rPr>
      </w:pPr>
      <w:r>
        <w:rPr>
          <w:sz w:val="24"/>
          <w:szCs w:val="24"/>
        </w:rPr>
        <w:t xml:space="preserve">Срок осуществления плана: </w:t>
      </w:r>
    </w:p>
    <w:p w:rsidR="007A4473" w:rsidRDefault="007A4473" w:rsidP="00E05318">
      <w:pPr>
        <w:rPr>
          <w:sz w:val="24"/>
          <w:szCs w:val="24"/>
        </w:rPr>
      </w:pPr>
      <w:r>
        <w:rPr>
          <w:sz w:val="24"/>
          <w:szCs w:val="24"/>
        </w:rPr>
        <w:t>с «____» ______________ 202___ г. по «_____» ______________ 202___г.</w:t>
      </w:r>
    </w:p>
    <w:p w:rsidR="007A4473" w:rsidRDefault="007A4473" w:rsidP="00E05318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3253"/>
        <w:gridCol w:w="2971"/>
        <w:gridCol w:w="3916"/>
        <w:gridCol w:w="1505"/>
        <w:gridCol w:w="1514"/>
        <w:gridCol w:w="1067"/>
      </w:tblGrid>
      <w:tr w:rsidR="007A4473" w:rsidRPr="003271C0" w:rsidTr="003271C0">
        <w:tc>
          <w:tcPr>
            <w:tcW w:w="534" w:type="dxa"/>
            <w:vAlign w:val="center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259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Ключевые компетенции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(для студента – профессиональные и общие компетенции)</w:t>
            </w:r>
          </w:p>
        </w:tc>
        <w:tc>
          <w:tcPr>
            <w:tcW w:w="2978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Необходимые знания, навыки, способности</w:t>
            </w:r>
          </w:p>
        </w:tc>
        <w:tc>
          <w:tcPr>
            <w:tcW w:w="3929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05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51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Отметка об исполнении</w:t>
            </w:r>
          </w:p>
        </w:tc>
        <w:tc>
          <w:tcPr>
            <w:tcW w:w="1067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Оценка</w:t>
            </w: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</w:t>
            </w:r>
          </w:p>
        </w:tc>
        <w:tc>
          <w:tcPr>
            <w:tcW w:w="325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05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4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67" w:type="dxa"/>
          </w:tcPr>
          <w:p w:rsidR="007A4473" w:rsidRPr="003271C0" w:rsidRDefault="007A4473" w:rsidP="003271C0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7A4473" w:rsidRDefault="007A4473" w:rsidP="00E05318">
      <w:pPr>
        <w:jc w:val="both"/>
        <w:rPr>
          <w:b/>
          <w:sz w:val="24"/>
          <w:szCs w:val="24"/>
        </w:rPr>
      </w:pPr>
    </w:p>
    <w:p w:rsidR="007A4473" w:rsidRDefault="007A4473" w:rsidP="00E05318">
      <w:pPr>
        <w:jc w:val="both"/>
        <w:rPr>
          <w:b/>
          <w:sz w:val="24"/>
          <w:szCs w:val="24"/>
        </w:rPr>
      </w:pPr>
    </w:p>
    <w:tbl>
      <w:tblPr>
        <w:tblW w:w="15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7"/>
        <w:gridCol w:w="9753"/>
        <w:gridCol w:w="1843"/>
        <w:gridCol w:w="1559"/>
        <w:gridCol w:w="1134"/>
      </w:tblGrid>
      <w:tr w:rsidR="007A4473" w:rsidRPr="003271C0" w:rsidTr="003271C0">
        <w:tc>
          <w:tcPr>
            <w:tcW w:w="797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9753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Описание задания</w:t>
            </w:r>
          </w:p>
        </w:tc>
        <w:tc>
          <w:tcPr>
            <w:tcW w:w="1843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559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Отметка об исполнении</w:t>
            </w:r>
          </w:p>
        </w:tc>
        <w:tc>
          <w:tcPr>
            <w:tcW w:w="11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Оценка</w:t>
            </w:r>
          </w:p>
        </w:tc>
      </w:tr>
      <w:tr w:rsidR="007A4473" w:rsidRPr="003271C0" w:rsidTr="003271C0">
        <w:tc>
          <w:tcPr>
            <w:tcW w:w="797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797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797" w:type="dxa"/>
            <w:tcBorders>
              <w:bottom w:val="single" w:sz="4" w:space="0" w:color="auto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  <w:tcBorders>
              <w:bottom w:val="single" w:sz="4" w:space="0" w:color="auto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Наставник:   ____________________________________               Подпись: ______________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53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E0531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4473" w:rsidRDefault="007A4473" w:rsidP="001A5D8D">
      <w:pPr>
        <w:jc w:val="right"/>
        <w:rPr>
          <w:sz w:val="28"/>
          <w:szCs w:val="28"/>
        </w:rPr>
      </w:pPr>
      <w:r w:rsidRPr="001A5D8D">
        <w:rPr>
          <w:sz w:val="28"/>
          <w:szCs w:val="28"/>
        </w:rPr>
        <w:t>Приложение 3</w:t>
      </w:r>
    </w:p>
    <w:p w:rsidR="007A4473" w:rsidRDefault="007A4473" w:rsidP="001A5D8D">
      <w:pPr>
        <w:jc w:val="both"/>
        <w:rPr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  <w:r w:rsidRPr="001A5D8D">
        <w:rPr>
          <w:b/>
          <w:sz w:val="28"/>
          <w:szCs w:val="28"/>
        </w:rPr>
        <w:t xml:space="preserve">ФОРМА </w:t>
      </w:r>
      <w:r>
        <w:rPr>
          <w:b/>
          <w:sz w:val="28"/>
          <w:szCs w:val="28"/>
        </w:rPr>
        <w:t>РЕЕСТРА НАСТАВНИКОВ</w:t>
      </w:r>
    </w:p>
    <w:p w:rsidR="007A4473" w:rsidRDefault="007A4473" w:rsidP="001A5D8D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3779"/>
        <w:gridCol w:w="2313"/>
        <w:gridCol w:w="2354"/>
        <w:gridCol w:w="3473"/>
        <w:gridCol w:w="2307"/>
      </w:tblGrid>
      <w:tr w:rsidR="007A4473" w:rsidRPr="003271C0" w:rsidTr="003271C0">
        <w:tc>
          <w:tcPr>
            <w:tcW w:w="53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39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ФИО наставника</w:t>
            </w:r>
          </w:p>
        </w:tc>
        <w:tc>
          <w:tcPr>
            <w:tcW w:w="246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Место работы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учебы наставника</w:t>
            </w:r>
          </w:p>
        </w:tc>
        <w:tc>
          <w:tcPr>
            <w:tcW w:w="246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2465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ФИО наставляемого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наставляемых</w:t>
            </w:r>
          </w:p>
        </w:tc>
        <w:tc>
          <w:tcPr>
            <w:tcW w:w="2465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Ссылка на кейс/отзыв наставника, размещенные 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на сайте</w:t>
            </w: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34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  <w:r w:rsidRPr="003271C0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</w:tr>
    </w:tbl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CC46A7">
      <w:pPr>
        <w:jc w:val="right"/>
        <w:rPr>
          <w:sz w:val="28"/>
          <w:szCs w:val="28"/>
        </w:rPr>
      </w:pPr>
      <w:r w:rsidRPr="001A5D8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7A4473" w:rsidRDefault="007A4473" w:rsidP="00CC46A7">
      <w:pPr>
        <w:jc w:val="both"/>
        <w:rPr>
          <w:sz w:val="28"/>
          <w:szCs w:val="28"/>
        </w:rPr>
      </w:pPr>
    </w:p>
    <w:p w:rsidR="007A4473" w:rsidRDefault="007A4473" w:rsidP="00CC46A7">
      <w:pPr>
        <w:jc w:val="center"/>
        <w:rPr>
          <w:b/>
          <w:sz w:val="28"/>
          <w:szCs w:val="28"/>
        </w:rPr>
      </w:pPr>
      <w:r w:rsidRPr="001A5D8D">
        <w:rPr>
          <w:b/>
          <w:sz w:val="28"/>
          <w:szCs w:val="28"/>
        </w:rPr>
        <w:t xml:space="preserve">ФОРМА </w:t>
      </w:r>
      <w:r>
        <w:rPr>
          <w:b/>
          <w:sz w:val="28"/>
          <w:szCs w:val="28"/>
        </w:rPr>
        <w:t>БАЗЫ НАСТАВЛЯЕМЫХ</w:t>
      </w:r>
    </w:p>
    <w:p w:rsidR="007A4473" w:rsidRDefault="007A4473" w:rsidP="00CC46A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3522"/>
        <w:gridCol w:w="2168"/>
        <w:gridCol w:w="2244"/>
        <w:gridCol w:w="2138"/>
        <w:gridCol w:w="1941"/>
        <w:gridCol w:w="2213"/>
      </w:tblGrid>
      <w:tr w:rsidR="007A4473" w:rsidRPr="003271C0" w:rsidTr="003271C0">
        <w:tc>
          <w:tcPr>
            <w:tcW w:w="560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№ п</w:t>
            </w:r>
            <w:r w:rsidRPr="003271C0">
              <w:rPr>
                <w:b/>
                <w:sz w:val="24"/>
                <w:szCs w:val="24"/>
                <w:lang w:val="en-US"/>
              </w:rPr>
              <w:t>/</w:t>
            </w:r>
            <w:r w:rsidRPr="003271C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612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ФИО наставляемого, 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187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Контактные данные для связи/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данные представителя</w:t>
            </w:r>
          </w:p>
        </w:tc>
        <w:tc>
          <w:tcPr>
            <w:tcW w:w="2267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Основной запрос наставляемого</w:t>
            </w:r>
          </w:p>
        </w:tc>
        <w:tc>
          <w:tcPr>
            <w:tcW w:w="2159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ФИО наставника, место 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работы/учебы</w:t>
            </w:r>
          </w:p>
        </w:tc>
        <w:tc>
          <w:tcPr>
            <w:tcW w:w="1770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Форма наставничества</w:t>
            </w:r>
          </w:p>
        </w:tc>
        <w:tc>
          <w:tcPr>
            <w:tcW w:w="2231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Ссылка на кейс/отзыв наставляемого, размещенные 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на сайте</w:t>
            </w: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60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  <w:r w:rsidRPr="003271C0">
              <w:rPr>
                <w:sz w:val="28"/>
                <w:szCs w:val="28"/>
              </w:rPr>
              <w:t>7</w:t>
            </w:r>
          </w:p>
        </w:tc>
        <w:tc>
          <w:tcPr>
            <w:tcW w:w="3612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7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7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1" w:type="dxa"/>
          </w:tcPr>
          <w:p w:rsidR="007A4473" w:rsidRPr="003271C0" w:rsidRDefault="007A4473" w:rsidP="003271C0">
            <w:pPr>
              <w:jc w:val="center"/>
              <w:rPr>
                <w:sz w:val="28"/>
                <w:szCs w:val="28"/>
              </w:rPr>
            </w:pPr>
          </w:p>
        </w:tc>
      </w:tr>
    </w:tbl>
    <w:p w:rsidR="007A4473" w:rsidRDefault="007A4473" w:rsidP="00CC46A7">
      <w:pPr>
        <w:jc w:val="center"/>
        <w:rPr>
          <w:b/>
          <w:sz w:val="28"/>
          <w:szCs w:val="28"/>
        </w:rPr>
      </w:pPr>
    </w:p>
    <w:p w:rsidR="007A4473" w:rsidRDefault="007A4473" w:rsidP="001A5D8D">
      <w:pPr>
        <w:jc w:val="center"/>
        <w:rPr>
          <w:b/>
          <w:sz w:val="28"/>
          <w:szCs w:val="28"/>
        </w:rPr>
      </w:pPr>
    </w:p>
    <w:p w:rsidR="007A4473" w:rsidRPr="001A5D8D" w:rsidRDefault="007A4473" w:rsidP="001A5D8D">
      <w:pPr>
        <w:jc w:val="center"/>
        <w:rPr>
          <w:b/>
          <w:sz w:val="28"/>
          <w:szCs w:val="28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CC46A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4473" w:rsidRPr="009C359B" w:rsidRDefault="007A4473" w:rsidP="00D50914">
      <w:pPr>
        <w:jc w:val="right"/>
        <w:rPr>
          <w:sz w:val="28"/>
          <w:szCs w:val="28"/>
        </w:rPr>
      </w:pPr>
      <w:r w:rsidRPr="009C359B">
        <w:rPr>
          <w:sz w:val="28"/>
          <w:szCs w:val="28"/>
        </w:rPr>
        <w:t>Приложение 5</w:t>
      </w:r>
    </w:p>
    <w:p w:rsidR="007A4473" w:rsidRDefault="007A4473" w:rsidP="00D50914">
      <w:pPr>
        <w:jc w:val="right"/>
        <w:rPr>
          <w:sz w:val="24"/>
          <w:szCs w:val="24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SWOT</w:t>
      </w:r>
      <w:r>
        <w:rPr>
          <w:b/>
          <w:sz w:val="28"/>
          <w:szCs w:val="28"/>
        </w:rPr>
        <w:t>-анализ результативности программ наставничества</w:t>
      </w:r>
    </w:p>
    <w:p w:rsidR="007A4473" w:rsidRDefault="007A4473" w:rsidP="00D5091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10"/>
        <w:gridCol w:w="1522"/>
        <w:gridCol w:w="2916"/>
        <w:gridCol w:w="1522"/>
      </w:tblGrid>
      <w:tr w:rsidR="007A4473" w:rsidRPr="003271C0" w:rsidTr="003271C0">
        <w:tc>
          <w:tcPr>
            <w:tcW w:w="3652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Позитивные факторы</w:t>
            </w:r>
          </w:p>
        </w:tc>
        <w:tc>
          <w:tcPr>
            <w:tcW w:w="1454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Процентное отношение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271C0">
              <w:rPr>
                <w:b/>
                <w:sz w:val="24"/>
                <w:szCs w:val="24"/>
              </w:rPr>
              <w:t xml:space="preserve"> (%</w:t>
            </w:r>
            <w:r w:rsidRPr="003271C0">
              <w:rPr>
                <w:b/>
                <w:sz w:val="24"/>
                <w:szCs w:val="24"/>
                <w:lang w:val="en-US"/>
              </w:rPr>
              <w:t>)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942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Негативные факторы</w:t>
            </w:r>
          </w:p>
        </w:tc>
        <w:tc>
          <w:tcPr>
            <w:tcW w:w="1522" w:type="dxa"/>
            <w:vAlign w:val="center"/>
          </w:tcPr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Процентное отношение</w:t>
            </w:r>
          </w:p>
          <w:p w:rsidR="007A4473" w:rsidRPr="003271C0" w:rsidRDefault="007A4473" w:rsidP="003271C0">
            <w:pPr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 (%)</w:t>
            </w:r>
          </w:p>
        </w:tc>
      </w:tr>
      <w:tr w:rsidR="007A4473" w:rsidRPr="003271C0" w:rsidTr="003271C0">
        <w:tc>
          <w:tcPr>
            <w:tcW w:w="3652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1454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2942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1522" w:type="dxa"/>
            <w:vAlign w:val="center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</w:tr>
      <w:tr w:rsidR="007A4473" w:rsidRPr="003271C0" w:rsidTr="003271C0">
        <w:tc>
          <w:tcPr>
            <w:tcW w:w="365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 Значительной доле участников понравилось участие в Программе, готовы продолжить работу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 Значительной доле участников не понравилось участие в Программе, не готовы продолжить работу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365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 У участников Программы появилось лучшее понимание собственного профессионального будущего, возрос интерес к профессии/специальности, появилось желание изучать что-то помимо программы СПО, реализовать собственный проект в интересующей области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 Участники Программы не интересуются профессией /специальностью, не готовы изучать что-то помимо программы СПО, реализовать собственный проект в интересующей области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 У наставляемых появилось желание участвовать в различных конкурсах, посещать дополнительные тематические мероприятия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 Наставляемые не готовы участвовать в различных конкурсах, посещать дополнительные тематические мероприятия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674F04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4. Значительная доля наставляемых планируют стать наставником в будущем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4. Наставляемые не готовы стать наставником в будущем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5. Повысилась успеваемость наставляемых/отмечается профессиональный рост наставляемых 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5. Успеваемость наставляемых осталась на прежнем уровне или снизилась/отсутствует профессиональный рост наставляемых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 xml:space="preserve">6. Эффективная мотивация участников Программы 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6. Непроработанная/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неэффективная система мотивации участников Программы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</w:t>
            </w:r>
          </w:p>
        </w:tc>
        <w:tc>
          <w:tcPr>
            <w:tcW w:w="294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</w:t>
            </w: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center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</w:t>
            </w:r>
          </w:p>
        </w:tc>
      </w:tr>
      <w:tr w:rsidR="007A4473" w:rsidRPr="003271C0" w:rsidTr="003271C0">
        <w:trPr>
          <w:trHeight w:val="283"/>
        </w:trPr>
        <w:tc>
          <w:tcPr>
            <w:tcW w:w="3652" w:type="dxa"/>
          </w:tcPr>
          <w:p w:rsidR="007A4473" w:rsidRPr="003271C0" w:rsidRDefault="007A4473" w:rsidP="00674F04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7. Наставляемые отмечают достаточность и понятность системы обучения</w:t>
            </w:r>
          </w:p>
        </w:tc>
        <w:tc>
          <w:tcPr>
            <w:tcW w:w="1454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7A4473" w:rsidRPr="003271C0" w:rsidRDefault="007A4473" w:rsidP="007B11A9">
            <w:pPr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7. Наставляемые отмечают нерегулярную работу наставника, отсутствие обратной связи с наставником</w:t>
            </w:r>
          </w:p>
          <w:p w:rsidR="007A4473" w:rsidRPr="003271C0" w:rsidRDefault="007A4473" w:rsidP="007B11A9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</w:tcPr>
          <w:p w:rsidR="007A4473" w:rsidRPr="003271C0" w:rsidRDefault="007A4473" w:rsidP="003271C0">
            <w:pPr>
              <w:jc w:val="both"/>
              <w:rPr>
                <w:sz w:val="24"/>
                <w:szCs w:val="24"/>
              </w:rPr>
            </w:pPr>
          </w:p>
        </w:tc>
      </w:tr>
    </w:tbl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674F04">
      <w:pPr>
        <w:jc w:val="right"/>
        <w:rPr>
          <w:sz w:val="28"/>
          <w:szCs w:val="28"/>
        </w:rPr>
      </w:pPr>
      <w:r w:rsidRPr="00674F04">
        <w:rPr>
          <w:sz w:val="28"/>
          <w:szCs w:val="28"/>
        </w:rPr>
        <w:t>Приложение 6</w:t>
      </w:r>
    </w:p>
    <w:p w:rsidR="007A4473" w:rsidRDefault="007A4473" w:rsidP="00674F04">
      <w:pPr>
        <w:jc w:val="right"/>
        <w:rPr>
          <w:sz w:val="28"/>
          <w:szCs w:val="28"/>
        </w:rPr>
      </w:pPr>
    </w:p>
    <w:p w:rsidR="007A4473" w:rsidRPr="00FE0452" w:rsidRDefault="007A4473" w:rsidP="00FE0452">
      <w:pPr>
        <w:jc w:val="center"/>
        <w:rPr>
          <w:b/>
          <w:bCs/>
          <w:sz w:val="28"/>
          <w:szCs w:val="28"/>
        </w:rPr>
      </w:pPr>
      <w:r w:rsidRPr="00FE0452">
        <w:rPr>
          <w:b/>
          <w:bCs/>
          <w:sz w:val="28"/>
          <w:szCs w:val="28"/>
        </w:rPr>
        <w:t>Показатели эффективности внедрения Программ наставничества</w:t>
      </w:r>
    </w:p>
    <w:p w:rsidR="007A4473" w:rsidRPr="00FE0452" w:rsidRDefault="007A4473" w:rsidP="00FE0452">
      <w:pPr>
        <w:jc w:val="center"/>
        <w:rPr>
          <w:b/>
          <w:bCs/>
          <w:sz w:val="28"/>
          <w:szCs w:val="28"/>
        </w:rPr>
      </w:pPr>
      <w:r w:rsidRPr="00FE0452">
        <w:rPr>
          <w:b/>
          <w:bCs/>
          <w:sz w:val="28"/>
          <w:szCs w:val="28"/>
        </w:rPr>
        <w:t>в ГАПОУ СО «Красноуфимский многопрофильный техникум»</w:t>
      </w:r>
    </w:p>
    <w:p w:rsidR="007A4473" w:rsidRDefault="007A4473" w:rsidP="00674F04">
      <w:pPr>
        <w:spacing w:line="200" w:lineRule="exact"/>
        <w:rPr>
          <w:b/>
          <w:bCs/>
          <w:sz w:val="26"/>
          <w:szCs w:val="26"/>
        </w:rPr>
      </w:pPr>
    </w:p>
    <w:p w:rsidR="007A4473" w:rsidRDefault="007A4473" w:rsidP="00674F04">
      <w:pPr>
        <w:spacing w:line="239" w:lineRule="exact"/>
        <w:rPr>
          <w:b/>
          <w:bCs/>
          <w:sz w:val="26"/>
          <w:szCs w:val="26"/>
        </w:rPr>
      </w:pPr>
    </w:p>
    <w:p w:rsidR="007A4473" w:rsidRDefault="007A4473" w:rsidP="00FE0452">
      <w:pPr>
        <w:tabs>
          <w:tab w:val="left" w:pos="0"/>
        </w:tabs>
        <w:spacing w:line="234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  <w:t>1. Доля обучающихся в образовательной организации, вошедших в программы наставничества в роли наставляемого, % (человек)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4" o:spid="_x0000_s1028" style="position:absolute;z-index:-251661824;visibility:visible" from="13.1pt,15.1pt" to="480.9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" o:allowincell="f" filled="t" strokeweight=".72pt">
            <v:stroke joinstyle="miter"/>
            <o:lock v:ext="edit" shapetype="f"/>
          </v:line>
        </w:pict>
      </w:r>
    </w:p>
    <w:p w:rsidR="007A4473" w:rsidRDefault="007A4473" w:rsidP="00674F04">
      <w:pPr>
        <w:spacing w:line="319" w:lineRule="exact"/>
        <w:rPr>
          <w:sz w:val="20"/>
          <w:szCs w:val="20"/>
        </w:rPr>
      </w:pPr>
    </w:p>
    <w:p w:rsidR="007A4473" w:rsidRDefault="007A4473" w:rsidP="00674F04">
      <w:pPr>
        <w:spacing w:line="234" w:lineRule="auto"/>
        <w:ind w:left="260"/>
        <w:rPr>
          <w:sz w:val="20"/>
          <w:szCs w:val="20"/>
        </w:rPr>
      </w:pPr>
      <w:r>
        <w:rPr>
          <w:i/>
          <w:iCs/>
          <w:sz w:val="20"/>
          <w:szCs w:val="20"/>
        </w:rPr>
        <w:t>(отношение количества обучающихся, вошедших в программы наставничества в роли наставляемого, к общему количеству обучающихся, обучающихся в техникуме)</w:t>
      </w:r>
    </w:p>
    <w:p w:rsidR="007A4473" w:rsidRDefault="007A4473" w:rsidP="00FE0452">
      <w:pPr>
        <w:tabs>
          <w:tab w:val="left" w:pos="1112"/>
        </w:tabs>
        <w:spacing w:line="235" w:lineRule="auto"/>
        <w:ind w:left="262"/>
        <w:rPr>
          <w:sz w:val="20"/>
          <w:szCs w:val="20"/>
        </w:rPr>
      </w:pPr>
    </w:p>
    <w:p w:rsidR="007A4473" w:rsidRPr="00FE0452" w:rsidRDefault="007A4473" w:rsidP="00FE0452">
      <w:pPr>
        <w:tabs>
          <w:tab w:val="left" w:pos="0"/>
        </w:tabs>
        <w:spacing w:line="235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FE0452">
        <w:rPr>
          <w:sz w:val="28"/>
          <w:szCs w:val="28"/>
        </w:rPr>
        <w:t>2. Доля обучающихся в образовательной организации, вошедших в программы наставничества в роли наставника, %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5" o:spid="_x0000_s1029" style="position:absolute;z-index:-251660800;visibility:visible" from="13.1pt,15.05pt" to="480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" o:allowincell="f" filled="t" strokeweight=".25397mm">
            <v:stroke joinstyle="miter"/>
            <o:lock v:ext="edit" shapetype="f"/>
          </v:line>
        </w:pict>
      </w:r>
    </w:p>
    <w:p w:rsidR="007A4473" w:rsidRDefault="007A4473" w:rsidP="00674F04">
      <w:pPr>
        <w:spacing w:line="321" w:lineRule="exact"/>
        <w:rPr>
          <w:sz w:val="20"/>
          <w:szCs w:val="20"/>
        </w:rPr>
      </w:pPr>
    </w:p>
    <w:p w:rsidR="007A4473" w:rsidRDefault="007A4473" w:rsidP="00674F04">
      <w:pPr>
        <w:spacing w:line="233" w:lineRule="auto"/>
        <w:ind w:left="260"/>
        <w:rPr>
          <w:sz w:val="20"/>
          <w:szCs w:val="20"/>
        </w:rPr>
      </w:pPr>
      <w:r>
        <w:rPr>
          <w:i/>
          <w:iCs/>
          <w:sz w:val="20"/>
          <w:szCs w:val="20"/>
        </w:rPr>
        <w:t>(отношение количества обучающихся, вошедших в программы наставничества в роли наставника, к общему количеству обучающихся в техникуме)</w:t>
      </w:r>
    </w:p>
    <w:p w:rsidR="007A4473" w:rsidRDefault="007A4473" w:rsidP="00FE0452">
      <w:pPr>
        <w:tabs>
          <w:tab w:val="left" w:pos="1112"/>
        </w:tabs>
        <w:spacing w:line="237" w:lineRule="auto"/>
        <w:ind w:left="262"/>
        <w:jc w:val="both"/>
        <w:rPr>
          <w:sz w:val="20"/>
          <w:szCs w:val="20"/>
        </w:rPr>
      </w:pPr>
    </w:p>
    <w:p w:rsidR="007A4473" w:rsidRPr="00FE0452" w:rsidRDefault="007A4473" w:rsidP="00FE0452">
      <w:pPr>
        <w:tabs>
          <w:tab w:val="left" w:pos="0"/>
        </w:tabs>
        <w:spacing w:line="237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FE0452">
        <w:rPr>
          <w:sz w:val="28"/>
          <w:szCs w:val="28"/>
        </w:rPr>
        <w:t>3. Доля педагогов-молодых специалистов (с опытом работы от 0 до 3 лет), работающих в образовательной организации, вошедших в программы наставничества в роли наставляемого, %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6" o:spid="_x0000_s1030" style="position:absolute;z-index:-251659776;visibility:visible" from="13.1pt,15pt" to="480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" o:allowincell="f" filled="t" strokeweight=".72pt">
            <v:stroke joinstyle="miter"/>
            <o:lock v:ext="edit" shapetype="f"/>
          </v:line>
        </w:pict>
      </w:r>
    </w:p>
    <w:p w:rsidR="007A4473" w:rsidRDefault="007A4473" w:rsidP="00674F04">
      <w:pPr>
        <w:spacing w:line="319" w:lineRule="exact"/>
        <w:rPr>
          <w:sz w:val="20"/>
          <w:szCs w:val="20"/>
        </w:rPr>
      </w:pPr>
    </w:p>
    <w:p w:rsidR="007A4473" w:rsidRDefault="007A4473" w:rsidP="00674F04">
      <w:pPr>
        <w:spacing w:line="235" w:lineRule="auto"/>
        <w:ind w:left="260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(отношение количества педагогов-молодых специалистов, вошедших в программы наставничества в роли наставляемого, к общему количеству педагогов-молодых специалистов, работающих в техникуме)</w:t>
      </w:r>
    </w:p>
    <w:p w:rsidR="007A4473" w:rsidRDefault="007A4473" w:rsidP="00674F04">
      <w:pPr>
        <w:spacing w:line="249" w:lineRule="exact"/>
        <w:rPr>
          <w:sz w:val="20"/>
          <w:szCs w:val="20"/>
        </w:rPr>
      </w:pPr>
    </w:p>
    <w:p w:rsidR="007A4473" w:rsidRDefault="007A4473" w:rsidP="00FE0452">
      <w:pPr>
        <w:tabs>
          <w:tab w:val="left" w:pos="0"/>
        </w:tabs>
        <w:spacing w:line="236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  <w:t>4. Доля работодателей (организаций) от общего количества предприятий, осуществляющих сотрудничество с техникумом по подготовке кадров, предоставивших своих наставников, %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7" o:spid="_x0000_s1031" style="position:absolute;z-index:-251658752;visibility:visible" from="13.1pt,15.05pt" to="480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" o:allowincell="f" filled="t" strokeweight=".72pt">
            <v:stroke joinstyle="miter"/>
            <o:lock v:ext="edit" shapetype="f"/>
          </v:line>
        </w:pict>
      </w:r>
    </w:p>
    <w:p w:rsidR="007A4473" w:rsidRDefault="007A4473" w:rsidP="00674F04">
      <w:pPr>
        <w:spacing w:line="386" w:lineRule="exact"/>
        <w:rPr>
          <w:sz w:val="20"/>
          <w:szCs w:val="20"/>
        </w:rPr>
      </w:pPr>
    </w:p>
    <w:p w:rsidR="007A4473" w:rsidRDefault="007A4473" w:rsidP="00674F04">
      <w:pPr>
        <w:spacing w:line="235" w:lineRule="auto"/>
        <w:ind w:left="260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(отношение количества предприятий, предоставивших своих сотрудников для участия в программах наставничества в роли наставников, к общему количеству предприятий, </w:t>
      </w:r>
      <w:r w:rsidRPr="00FE0452">
        <w:rPr>
          <w:i/>
          <w:iCs/>
          <w:sz w:val="20"/>
          <w:szCs w:val="20"/>
        </w:rPr>
        <w:t xml:space="preserve">осуществляющих сотрудничество с </w:t>
      </w:r>
      <w:r>
        <w:rPr>
          <w:i/>
          <w:iCs/>
          <w:sz w:val="20"/>
          <w:szCs w:val="20"/>
        </w:rPr>
        <w:t>техникумом по подготовке кадров</w:t>
      </w:r>
      <w:r w:rsidRPr="00FE0452">
        <w:rPr>
          <w:i/>
          <w:iCs/>
          <w:sz w:val="20"/>
          <w:szCs w:val="20"/>
        </w:rPr>
        <w:t>)</w:t>
      </w:r>
    </w:p>
    <w:p w:rsidR="007A4473" w:rsidRDefault="007A4473" w:rsidP="00FE0452">
      <w:pPr>
        <w:tabs>
          <w:tab w:val="left" w:pos="1112"/>
        </w:tabs>
        <w:spacing w:line="235" w:lineRule="auto"/>
        <w:ind w:left="262"/>
        <w:rPr>
          <w:sz w:val="20"/>
          <w:szCs w:val="20"/>
        </w:rPr>
      </w:pPr>
    </w:p>
    <w:p w:rsidR="007A4473" w:rsidRPr="00FE0452" w:rsidRDefault="007A4473" w:rsidP="00FE0452">
      <w:pPr>
        <w:tabs>
          <w:tab w:val="left" w:pos="0"/>
        </w:tabs>
        <w:spacing w:line="235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FE0452">
        <w:rPr>
          <w:sz w:val="28"/>
          <w:szCs w:val="28"/>
        </w:rPr>
        <w:t xml:space="preserve">5. Уровень удовлетворенности наставляемых участием в программах наставничества, % </w:t>
      </w:r>
      <w:r w:rsidRPr="00FE0452">
        <w:rPr>
          <w:i/>
          <w:iCs/>
          <w:sz w:val="28"/>
          <w:szCs w:val="28"/>
        </w:rPr>
        <w:t>(опросный)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8" o:spid="_x0000_s1032" style="position:absolute;z-index:-251657728;visibility:visible" from="13.1pt,15.05pt" to="480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" o:allowincell="f" filled="t" strokeweight=".25397mm">
            <v:stroke joinstyle="miter"/>
            <o:lock v:ext="edit" shapetype="f"/>
          </v:line>
        </w:pict>
      </w:r>
    </w:p>
    <w:p w:rsidR="007A4473" w:rsidRDefault="007A4473" w:rsidP="00674F04">
      <w:pPr>
        <w:spacing w:line="316" w:lineRule="exact"/>
        <w:rPr>
          <w:sz w:val="20"/>
          <w:szCs w:val="20"/>
        </w:rPr>
      </w:pPr>
    </w:p>
    <w:p w:rsidR="007A4473" w:rsidRDefault="007A4473" w:rsidP="00674F04">
      <w:pPr>
        <w:spacing w:line="235" w:lineRule="auto"/>
        <w:ind w:left="260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(отношение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техникуме)</w:t>
      </w:r>
    </w:p>
    <w:p w:rsidR="007A4473" w:rsidRDefault="007A4473" w:rsidP="00674F04">
      <w:pPr>
        <w:spacing w:line="247" w:lineRule="exact"/>
        <w:rPr>
          <w:sz w:val="20"/>
          <w:szCs w:val="20"/>
        </w:rPr>
      </w:pPr>
    </w:p>
    <w:p w:rsidR="007A4473" w:rsidRDefault="007A4473" w:rsidP="00674F04">
      <w:pPr>
        <w:numPr>
          <w:ilvl w:val="0"/>
          <w:numId w:val="11"/>
        </w:numPr>
        <w:tabs>
          <w:tab w:val="left" w:pos="1112"/>
        </w:tabs>
        <w:spacing w:line="235" w:lineRule="auto"/>
        <w:ind w:left="260" w:firstLine="2"/>
        <w:rPr>
          <w:i/>
          <w:iCs/>
          <w:sz w:val="28"/>
          <w:szCs w:val="28"/>
        </w:rPr>
      </w:pPr>
      <w:r>
        <w:rPr>
          <w:sz w:val="28"/>
          <w:szCs w:val="28"/>
        </w:rPr>
        <w:t>Уровень удовлетворенности наставников участием в программах наставничества, % (</w:t>
      </w:r>
      <w:r>
        <w:rPr>
          <w:i/>
          <w:iCs/>
          <w:sz w:val="28"/>
          <w:szCs w:val="28"/>
        </w:rPr>
        <w:t>опросный)</w:t>
      </w:r>
    </w:p>
    <w:p w:rsidR="007A4473" w:rsidRDefault="007A4473" w:rsidP="00674F04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9" o:spid="_x0000_s1033" style="position:absolute;z-index:-251656704;visibility:visible" from="12.3pt,16.15pt" to="216.1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" o:allowincell="f" filled="t" strokeweight=".19808mm">
            <v:stroke joinstyle="miter"/>
            <o:lock v:ext="edit" shapetype="f"/>
          </v:line>
        </w:pict>
      </w:r>
      <w:r>
        <w:rPr>
          <w:noProof/>
        </w:rPr>
        <w:pict>
          <v:line id="Shape 70" o:spid="_x0000_s1034" style="position:absolute;z-index:-251655680;visibility:visible" from="216.3pt,16.15pt" to="48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" o:allowincell="f" filled="t" strokeweight=".19808mm">
            <v:stroke joinstyle="miter"/>
            <o:lock v:ext="edit" shapetype="f"/>
          </v:line>
        </w:pict>
      </w:r>
    </w:p>
    <w:p w:rsidR="007A4473" w:rsidRPr="00674F04" w:rsidRDefault="007A4473" w:rsidP="00674F04">
      <w:pPr>
        <w:jc w:val="center"/>
        <w:rPr>
          <w:b/>
          <w:sz w:val="28"/>
          <w:szCs w:val="28"/>
        </w:rPr>
      </w:pPr>
    </w:p>
    <w:p w:rsidR="007A4473" w:rsidRPr="00D50914" w:rsidRDefault="007A4473" w:rsidP="00D50914">
      <w:pPr>
        <w:jc w:val="center"/>
        <w:rPr>
          <w:b/>
          <w:sz w:val="28"/>
          <w:szCs w:val="28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  <w:sectPr w:rsidR="007A4473" w:rsidSect="009C359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4473" w:rsidRDefault="007A4473" w:rsidP="006F37D3">
      <w:pPr>
        <w:jc w:val="right"/>
        <w:rPr>
          <w:sz w:val="28"/>
          <w:szCs w:val="28"/>
        </w:rPr>
      </w:pPr>
      <w:r w:rsidRPr="006F37D3">
        <w:rPr>
          <w:sz w:val="28"/>
          <w:szCs w:val="28"/>
        </w:rPr>
        <w:t>Приложение 7</w:t>
      </w:r>
    </w:p>
    <w:p w:rsidR="007A4473" w:rsidRDefault="007A4473" w:rsidP="00167725">
      <w:pPr>
        <w:jc w:val="center"/>
        <w:rPr>
          <w:sz w:val="28"/>
          <w:szCs w:val="28"/>
        </w:rPr>
      </w:pPr>
    </w:p>
    <w:p w:rsidR="007A4473" w:rsidRPr="00167725" w:rsidRDefault="007A4473" w:rsidP="00167725">
      <w:pPr>
        <w:ind w:right="260"/>
        <w:jc w:val="center"/>
        <w:rPr>
          <w:caps/>
          <w:sz w:val="20"/>
          <w:szCs w:val="20"/>
        </w:rPr>
      </w:pPr>
      <w:r w:rsidRPr="00167725">
        <w:rPr>
          <w:b/>
          <w:bCs/>
          <w:caps/>
          <w:sz w:val="28"/>
          <w:szCs w:val="28"/>
        </w:rPr>
        <w:t>Анкета куратора направления</w:t>
      </w:r>
    </w:p>
    <w:p w:rsidR="007A4473" w:rsidRDefault="007A4473" w:rsidP="00167725">
      <w:pPr>
        <w:spacing w:line="324" w:lineRule="exact"/>
        <w:rPr>
          <w:sz w:val="20"/>
          <w:szCs w:val="20"/>
        </w:rPr>
      </w:pPr>
    </w:p>
    <w:p w:rsidR="007A4473" w:rsidRDefault="007A4473" w:rsidP="00167725">
      <w:pPr>
        <w:ind w:right="-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Количественная оценка реализации Программы наставничества</w:t>
      </w:r>
    </w:p>
    <w:p w:rsidR="007A4473" w:rsidRDefault="007A4473" w:rsidP="00167725">
      <w:pPr>
        <w:ind w:right="-19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973"/>
        <w:gridCol w:w="973"/>
        <w:gridCol w:w="973"/>
        <w:gridCol w:w="973"/>
        <w:gridCol w:w="973"/>
      </w:tblGrid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865" w:type="dxa"/>
            <w:gridSpan w:val="5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Оценка реализации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Программы наставничества в баллах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(1 – минимальный балл, 5 - максимальный балл, отметить нужное)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 Актуальность Программы наставничества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 Формы взаимодействия наставника и наставляемого описаны достаточно для внедрения в техникуме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 Программа направлена на достижение конечного результата. Цели конкретизированы через задачи, задачи соотнесены с планируемыми результатами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4. Практическая значимость наставнического взаимодействия для личности наставляемого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5. Организация процесса наставнической деятельности соответствует принципам, заложенным в Методологии (целевой модели наставничества)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6. Адаптивность и гибкость Программы наставничества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7. Понятность алгоритма отбора/выдвижения наставников и формирование базы наставляемых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8. Наличие понятных форматов по выстраиванию взаимодействия наставника и наставляемого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9. Эффективные формы поощрения и мотивации наставников и наставляемых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521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10. Наличие методической поддержки и сопровождения Программы наставничества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</w:tbl>
    <w:p w:rsidR="007A4473" w:rsidRDefault="007A4473" w:rsidP="00167725">
      <w:pPr>
        <w:sectPr w:rsidR="007A4473">
          <w:pgSz w:w="11900" w:h="16850"/>
          <w:pgMar w:top="1187" w:right="599" w:bottom="756" w:left="1440" w:header="0" w:footer="0" w:gutter="0"/>
          <w:cols w:space="720" w:equalWidth="0">
            <w:col w:w="9860"/>
          </w:cols>
        </w:sectPr>
      </w:pPr>
    </w:p>
    <w:p w:rsidR="007A4473" w:rsidRPr="00362420" w:rsidRDefault="007A4473" w:rsidP="00362420">
      <w:pPr>
        <w:jc w:val="right"/>
        <w:rPr>
          <w:sz w:val="28"/>
          <w:szCs w:val="28"/>
        </w:rPr>
      </w:pPr>
      <w:r w:rsidRPr="00362420">
        <w:rPr>
          <w:sz w:val="28"/>
          <w:szCs w:val="28"/>
        </w:rPr>
        <w:t>Приложение 8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362420">
      <w:pPr>
        <w:ind w:right="260"/>
        <w:jc w:val="center"/>
        <w:rPr>
          <w:b/>
          <w:bCs/>
          <w:caps/>
          <w:sz w:val="28"/>
          <w:szCs w:val="28"/>
        </w:rPr>
      </w:pPr>
      <w:r w:rsidRPr="00167725">
        <w:rPr>
          <w:b/>
          <w:bCs/>
          <w:caps/>
          <w:sz w:val="28"/>
          <w:szCs w:val="28"/>
        </w:rPr>
        <w:t xml:space="preserve">Анкета </w:t>
      </w:r>
      <w:r>
        <w:rPr>
          <w:b/>
          <w:bCs/>
          <w:caps/>
          <w:sz w:val="28"/>
          <w:szCs w:val="28"/>
        </w:rPr>
        <w:t>ОЦЕНКИ УДОВЛЕТВОРЕННОСТИ пРОГРАММОЙ НАСТАВНИЧЕСТВА</w:t>
      </w:r>
    </w:p>
    <w:p w:rsidR="007A4473" w:rsidRDefault="007A4473" w:rsidP="00362420">
      <w:pPr>
        <w:ind w:right="26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(</w:t>
      </w:r>
      <w:r>
        <w:rPr>
          <w:b/>
          <w:bCs/>
          <w:sz w:val="28"/>
          <w:szCs w:val="28"/>
        </w:rPr>
        <w:t>для наставляемого)</w:t>
      </w:r>
    </w:p>
    <w:p w:rsidR="007A4473" w:rsidRDefault="007A4473" w:rsidP="00362420">
      <w:pPr>
        <w:ind w:right="260"/>
        <w:jc w:val="center"/>
        <w:rPr>
          <w:b/>
          <w:bCs/>
          <w:sz w:val="28"/>
          <w:szCs w:val="28"/>
        </w:rPr>
      </w:pPr>
    </w:p>
    <w:p w:rsidR="007A4473" w:rsidRPr="00362420" w:rsidRDefault="007A4473" w:rsidP="00B04DBA">
      <w:pPr>
        <w:jc w:val="both"/>
        <w:rPr>
          <w:bCs/>
          <w:sz w:val="28"/>
          <w:szCs w:val="28"/>
        </w:rPr>
      </w:pPr>
      <w:r>
        <w:rPr>
          <w:bCs/>
          <w:sz w:val="26"/>
          <w:szCs w:val="26"/>
        </w:rPr>
        <w:tab/>
      </w:r>
      <w:r w:rsidRPr="00362420">
        <w:rPr>
          <w:bCs/>
          <w:sz w:val="28"/>
          <w:szCs w:val="28"/>
        </w:rPr>
        <w:t xml:space="preserve">Оцените следующие показатели Программы наставничества в баллах от 1 до 5, где 1 </w:t>
      </w:r>
      <w:r>
        <w:rPr>
          <w:bCs/>
          <w:sz w:val="28"/>
          <w:szCs w:val="28"/>
        </w:rPr>
        <w:t xml:space="preserve">–минимальный </w:t>
      </w:r>
      <w:r w:rsidRPr="00362420">
        <w:rPr>
          <w:bCs/>
          <w:sz w:val="28"/>
          <w:szCs w:val="28"/>
        </w:rPr>
        <w:t>балл, а 5</w:t>
      </w:r>
      <w:r>
        <w:rPr>
          <w:bCs/>
          <w:sz w:val="28"/>
          <w:szCs w:val="28"/>
        </w:rPr>
        <w:t xml:space="preserve"> – максимальный балл.</w:t>
      </w:r>
    </w:p>
    <w:p w:rsidR="007A4473" w:rsidRDefault="007A4473" w:rsidP="00362420">
      <w:pPr>
        <w:rPr>
          <w:sz w:val="20"/>
          <w:szCs w:val="20"/>
        </w:rPr>
      </w:pPr>
    </w:p>
    <w:p w:rsidR="007A4473" w:rsidRPr="00362420" w:rsidRDefault="007A4473" w:rsidP="00362420">
      <w:pPr>
        <w:ind w:right="26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1"/>
        <w:gridCol w:w="920"/>
        <w:gridCol w:w="919"/>
        <w:gridCol w:w="917"/>
        <w:gridCol w:w="917"/>
        <w:gridCol w:w="916"/>
      </w:tblGrid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589" w:type="dxa"/>
            <w:gridSpan w:val="5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Оценка реализации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Программы наставничества в баллах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(1 – минимальный балл, 5 - максимальный балл, отметить нужное)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 Насколько комфортно было общение с наставником?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 Насколько полезными/интересными были встречи с наставником?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 Ощущали ли Вы поддержку наставника?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4. Насколько была полезна помощь наставника?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5. Насколько был понятен план работы с наставником?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6. Насколько было понятно, что от Вас ждет наставник?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7. Насколько Вы довольны Вашей совместной работой с наставником?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8. Насколько оправдались Ваши ожидания от участия в Программе наставничества?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</w:tbl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Pr="00B04DBA" w:rsidRDefault="007A4473" w:rsidP="00A66F07">
      <w:pPr>
        <w:jc w:val="center"/>
        <w:rPr>
          <w:b/>
          <w:sz w:val="28"/>
          <w:szCs w:val="28"/>
        </w:rPr>
      </w:pPr>
      <w:r w:rsidRPr="00B04DBA">
        <w:rPr>
          <w:b/>
          <w:sz w:val="28"/>
          <w:szCs w:val="28"/>
        </w:rPr>
        <w:t>Благодарим Вас за участие в опросе!</w:t>
      </w: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Default="007A4473" w:rsidP="00A66F07">
      <w:pPr>
        <w:jc w:val="center"/>
        <w:rPr>
          <w:b/>
          <w:sz w:val="24"/>
          <w:szCs w:val="24"/>
        </w:rPr>
      </w:pPr>
    </w:p>
    <w:p w:rsidR="007A4473" w:rsidRPr="00362420" w:rsidRDefault="007A4473" w:rsidP="00B04DBA">
      <w:pPr>
        <w:jc w:val="right"/>
        <w:rPr>
          <w:sz w:val="28"/>
          <w:szCs w:val="28"/>
        </w:rPr>
      </w:pPr>
      <w:r w:rsidRPr="0036242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</w:p>
    <w:p w:rsidR="007A4473" w:rsidRDefault="007A4473" w:rsidP="00B04DBA">
      <w:pPr>
        <w:jc w:val="center"/>
        <w:rPr>
          <w:b/>
          <w:sz w:val="24"/>
          <w:szCs w:val="24"/>
        </w:rPr>
      </w:pPr>
    </w:p>
    <w:p w:rsidR="007A4473" w:rsidRDefault="007A4473" w:rsidP="00B04DBA">
      <w:pPr>
        <w:jc w:val="center"/>
        <w:rPr>
          <w:b/>
          <w:sz w:val="24"/>
          <w:szCs w:val="24"/>
        </w:rPr>
      </w:pPr>
    </w:p>
    <w:p w:rsidR="007A4473" w:rsidRDefault="007A4473" w:rsidP="00B04DBA">
      <w:pPr>
        <w:ind w:right="260"/>
        <w:jc w:val="center"/>
        <w:rPr>
          <w:b/>
          <w:bCs/>
          <w:caps/>
          <w:sz w:val="28"/>
          <w:szCs w:val="28"/>
        </w:rPr>
      </w:pPr>
      <w:r w:rsidRPr="00167725">
        <w:rPr>
          <w:b/>
          <w:bCs/>
          <w:caps/>
          <w:sz w:val="28"/>
          <w:szCs w:val="28"/>
        </w:rPr>
        <w:t xml:space="preserve">Анкета </w:t>
      </w:r>
      <w:r>
        <w:rPr>
          <w:b/>
          <w:bCs/>
          <w:caps/>
          <w:sz w:val="28"/>
          <w:szCs w:val="28"/>
        </w:rPr>
        <w:t>ОЦЕНКИ УДОВЛЕТВОРЕННОСТИ пРОГРАММОЙ НАСТАВНИЧЕСТВА</w:t>
      </w:r>
    </w:p>
    <w:p w:rsidR="007A4473" w:rsidRDefault="007A4473" w:rsidP="00B04DBA">
      <w:pPr>
        <w:ind w:right="26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(</w:t>
      </w:r>
      <w:r>
        <w:rPr>
          <w:b/>
          <w:bCs/>
          <w:sz w:val="28"/>
          <w:szCs w:val="28"/>
        </w:rPr>
        <w:t>для наставника)</w:t>
      </w:r>
    </w:p>
    <w:p w:rsidR="007A4473" w:rsidRDefault="007A4473" w:rsidP="00B04DBA">
      <w:pPr>
        <w:ind w:right="260"/>
        <w:jc w:val="center"/>
        <w:rPr>
          <w:b/>
          <w:bCs/>
          <w:sz w:val="28"/>
          <w:szCs w:val="28"/>
        </w:rPr>
      </w:pPr>
    </w:p>
    <w:p w:rsidR="007A4473" w:rsidRPr="00362420" w:rsidRDefault="007A4473" w:rsidP="00B04DBA">
      <w:pPr>
        <w:jc w:val="both"/>
        <w:rPr>
          <w:bCs/>
          <w:sz w:val="28"/>
          <w:szCs w:val="28"/>
        </w:rPr>
      </w:pPr>
      <w:r>
        <w:rPr>
          <w:bCs/>
          <w:sz w:val="26"/>
          <w:szCs w:val="26"/>
        </w:rPr>
        <w:tab/>
      </w:r>
      <w:r w:rsidRPr="00362420">
        <w:rPr>
          <w:bCs/>
          <w:sz w:val="28"/>
          <w:szCs w:val="28"/>
        </w:rPr>
        <w:t xml:space="preserve">Оцените следующие показатели Программы наставничества в баллах от 1 до 5, где 1 </w:t>
      </w:r>
      <w:r>
        <w:rPr>
          <w:bCs/>
          <w:sz w:val="28"/>
          <w:szCs w:val="28"/>
        </w:rPr>
        <w:t xml:space="preserve">–минимальный </w:t>
      </w:r>
      <w:r w:rsidRPr="00362420">
        <w:rPr>
          <w:bCs/>
          <w:sz w:val="28"/>
          <w:szCs w:val="28"/>
        </w:rPr>
        <w:t>балл, а 5</w:t>
      </w:r>
      <w:r>
        <w:rPr>
          <w:bCs/>
          <w:sz w:val="28"/>
          <w:szCs w:val="28"/>
        </w:rPr>
        <w:t xml:space="preserve"> – максимальный балл.</w:t>
      </w:r>
    </w:p>
    <w:p w:rsidR="007A4473" w:rsidRDefault="007A4473" w:rsidP="00B04DBA">
      <w:pPr>
        <w:rPr>
          <w:sz w:val="20"/>
          <w:szCs w:val="20"/>
        </w:rPr>
      </w:pPr>
    </w:p>
    <w:p w:rsidR="007A4473" w:rsidRPr="00362420" w:rsidRDefault="007A4473" w:rsidP="00B04DBA">
      <w:pPr>
        <w:ind w:right="26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1"/>
        <w:gridCol w:w="920"/>
        <w:gridCol w:w="919"/>
        <w:gridCol w:w="917"/>
        <w:gridCol w:w="917"/>
        <w:gridCol w:w="916"/>
      </w:tblGrid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589" w:type="dxa"/>
            <w:gridSpan w:val="5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Оценка реализации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 xml:space="preserve">Программы наставничества в баллах 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(1 – минимальный балл, 5 - максимальный балл, отметить нужное)</w:t>
            </w:r>
          </w:p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1. Насколько комфортно было общение с наставляемым?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2. Насколько удалось реализовать свои лидерские качества в Программе наставничества?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3. Насколько интересны были встречи с наставляемым?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4. Насколько удалось спланировать работу с наставляемым?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5. Насколько удалось осуществить план индивидуального развития наставляемого?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  <w:tr w:rsidR="007A4473" w:rsidRPr="003271C0" w:rsidTr="003271C0">
        <w:tc>
          <w:tcPr>
            <w:tcW w:w="4981" w:type="dxa"/>
            <w:vAlign w:val="center"/>
          </w:tcPr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  <w:r w:rsidRPr="003271C0">
              <w:rPr>
                <w:sz w:val="24"/>
                <w:szCs w:val="24"/>
              </w:rPr>
              <w:t>6. Насколько вам понравилось участвовать в Программе наставничества?</w:t>
            </w:r>
          </w:p>
          <w:p w:rsidR="007A4473" w:rsidRPr="003271C0" w:rsidRDefault="007A4473" w:rsidP="003271C0">
            <w:pPr>
              <w:ind w:right="-19"/>
              <w:jc w:val="both"/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7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6" w:type="dxa"/>
            <w:vAlign w:val="center"/>
          </w:tcPr>
          <w:p w:rsidR="007A4473" w:rsidRPr="003271C0" w:rsidRDefault="007A4473" w:rsidP="003271C0">
            <w:pPr>
              <w:ind w:right="-19"/>
              <w:jc w:val="center"/>
              <w:rPr>
                <w:b/>
                <w:sz w:val="24"/>
                <w:szCs w:val="24"/>
              </w:rPr>
            </w:pPr>
            <w:r w:rsidRPr="003271C0">
              <w:rPr>
                <w:b/>
                <w:sz w:val="24"/>
                <w:szCs w:val="24"/>
              </w:rPr>
              <w:t>5</w:t>
            </w:r>
          </w:p>
        </w:tc>
      </w:tr>
    </w:tbl>
    <w:p w:rsidR="007A4473" w:rsidRPr="00B04DBA" w:rsidRDefault="007A4473" w:rsidP="00B04DBA">
      <w:pPr>
        <w:jc w:val="center"/>
        <w:rPr>
          <w:sz w:val="24"/>
          <w:szCs w:val="24"/>
        </w:rPr>
      </w:pPr>
    </w:p>
    <w:p w:rsidR="007A4473" w:rsidRDefault="007A4473" w:rsidP="00B04DBA">
      <w:pPr>
        <w:jc w:val="both"/>
        <w:rPr>
          <w:sz w:val="24"/>
          <w:szCs w:val="24"/>
        </w:rPr>
      </w:pPr>
      <w:r w:rsidRPr="00B04DBA">
        <w:rPr>
          <w:sz w:val="24"/>
          <w:szCs w:val="24"/>
        </w:rPr>
        <w:tab/>
        <w:t>Ответьте на вопросы:</w:t>
      </w:r>
    </w:p>
    <w:p w:rsidR="007A4473" w:rsidRPr="00B04DBA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7. Была ли для Вас полезна совместная работа с наставляемым? (да</w:t>
      </w:r>
      <w:r w:rsidRPr="00B04DBA">
        <w:rPr>
          <w:sz w:val="24"/>
          <w:szCs w:val="24"/>
        </w:rPr>
        <w:t>/</w:t>
      </w:r>
      <w:r>
        <w:rPr>
          <w:sz w:val="24"/>
          <w:szCs w:val="24"/>
        </w:rPr>
        <w:t>нет)  _______________</w:t>
      </w:r>
    </w:p>
    <w:p w:rsidR="007A4473" w:rsidRPr="00B04DBA" w:rsidRDefault="007A4473" w:rsidP="00B04DBA">
      <w:pPr>
        <w:jc w:val="both"/>
        <w:rPr>
          <w:sz w:val="24"/>
          <w:szCs w:val="24"/>
        </w:rPr>
      </w:pP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04DBA">
        <w:rPr>
          <w:sz w:val="24"/>
          <w:szCs w:val="24"/>
        </w:rPr>
        <w:t xml:space="preserve">. </w:t>
      </w:r>
      <w:r>
        <w:rPr>
          <w:sz w:val="24"/>
          <w:szCs w:val="24"/>
        </w:rPr>
        <w:t>Что особенно ценно было для Вас в Программе наставничества?   ___________________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9. Что бы Вы изменили в Программе наставничества?  ______________________________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10. Хотели ли Вы продолжить работу в Программе наставничества?  __________________</w:t>
      </w:r>
    </w:p>
    <w:p w:rsidR="007A4473" w:rsidRDefault="007A4473" w:rsidP="00B04DB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7A4473" w:rsidRPr="009631F5" w:rsidRDefault="007A4473" w:rsidP="009631F5">
      <w:pPr>
        <w:rPr>
          <w:sz w:val="24"/>
          <w:szCs w:val="24"/>
        </w:rPr>
      </w:pPr>
    </w:p>
    <w:p w:rsidR="007A4473" w:rsidRDefault="007A4473" w:rsidP="009631F5">
      <w:pPr>
        <w:rPr>
          <w:sz w:val="24"/>
          <w:szCs w:val="24"/>
        </w:rPr>
      </w:pPr>
    </w:p>
    <w:p w:rsidR="007A4473" w:rsidRPr="009631F5" w:rsidRDefault="007A4473" w:rsidP="009631F5">
      <w:pPr>
        <w:tabs>
          <w:tab w:val="left" w:pos="0"/>
        </w:tabs>
        <w:jc w:val="center"/>
        <w:rPr>
          <w:b/>
          <w:sz w:val="28"/>
          <w:szCs w:val="28"/>
        </w:rPr>
      </w:pPr>
      <w:r w:rsidRPr="009631F5">
        <w:rPr>
          <w:b/>
          <w:sz w:val="28"/>
          <w:szCs w:val="28"/>
        </w:rPr>
        <w:t>Благодарим Вас за участие в опросе!</w:t>
      </w:r>
    </w:p>
    <w:sectPr w:rsidR="007A4473" w:rsidRPr="009631F5" w:rsidSect="006F37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473" w:rsidRDefault="007A4473" w:rsidP="00AD371F">
      <w:r>
        <w:separator/>
      </w:r>
    </w:p>
  </w:endnote>
  <w:endnote w:type="continuationSeparator" w:id="0">
    <w:p w:rsidR="007A4473" w:rsidRDefault="007A4473" w:rsidP="00AD3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73" w:rsidRDefault="007A4473">
    <w:pPr>
      <w:pStyle w:val="Footer"/>
      <w:jc w:val="center"/>
    </w:pPr>
    <w:fldSimple w:instr="PAGE   \* MERGEFORMAT">
      <w:r>
        <w:rPr>
          <w:noProof/>
        </w:rPr>
        <w:t>8</w:t>
      </w:r>
    </w:fldSimple>
  </w:p>
  <w:p w:rsidR="007A4473" w:rsidRDefault="007A44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473" w:rsidRDefault="007A4473" w:rsidP="00AD371F">
      <w:r>
        <w:separator/>
      </w:r>
    </w:p>
  </w:footnote>
  <w:footnote w:type="continuationSeparator" w:id="0">
    <w:p w:rsidR="007A4473" w:rsidRDefault="007A4473" w:rsidP="00AD37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66"/>
    <w:multiLevelType w:val="hybridMultilevel"/>
    <w:tmpl w:val="DF58E9DA"/>
    <w:lvl w:ilvl="0" w:tplc="01A43C4A">
      <w:start w:val="1"/>
      <w:numFmt w:val="decimal"/>
      <w:lvlText w:val="%1."/>
      <w:lvlJc w:val="left"/>
      <w:rPr>
        <w:rFonts w:cs="Times New Roman"/>
      </w:rPr>
    </w:lvl>
    <w:lvl w:ilvl="1" w:tplc="34D40FB6">
      <w:numFmt w:val="decimal"/>
      <w:lvlText w:val=""/>
      <w:lvlJc w:val="left"/>
      <w:rPr>
        <w:rFonts w:cs="Times New Roman"/>
      </w:rPr>
    </w:lvl>
    <w:lvl w:ilvl="2" w:tplc="14FC8188">
      <w:numFmt w:val="decimal"/>
      <w:lvlText w:val=""/>
      <w:lvlJc w:val="left"/>
      <w:rPr>
        <w:rFonts w:cs="Times New Roman"/>
      </w:rPr>
    </w:lvl>
    <w:lvl w:ilvl="3" w:tplc="B2CA79F2">
      <w:numFmt w:val="decimal"/>
      <w:lvlText w:val=""/>
      <w:lvlJc w:val="left"/>
      <w:rPr>
        <w:rFonts w:cs="Times New Roman"/>
      </w:rPr>
    </w:lvl>
    <w:lvl w:ilvl="4" w:tplc="96908A9A">
      <w:numFmt w:val="decimal"/>
      <w:lvlText w:val=""/>
      <w:lvlJc w:val="left"/>
      <w:rPr>
        <w:rFonts w:cs="Times New Roman"/>
      </w:rPr>
    </w:lvl>
    <w:lvl w:ilvl="5" w:tplc="C32889E6">
      <w:numFmt w:val="decimal"/>
      <w:lvlText w:val=""/>
      <w:lvlJc w:val="left"/>
      <w:rPr>
        <w:rFonts w:cs="Times New Roman"/>
      </w:rPr>
    </w:lvl>
    <w:lvl w:ilvl="6" w:tplc="A6687CA4">
      <w:numFmt w:val="decimal"/>
      <w:lvlText w:val=""/>
      <w:lvlJc w:val="left"/>
      <w:rPr>
        <w:rFonts w:cs="Times New Roman"/>
      </w:rPr>
    </w:lvl>
    <w:lvl w:ilvl="7" w:tplc="1A96662C">
      <w:numFmt w:val="decimal"/>
      <w:lvlText w:val=""/>
      <w:lvlJc w:val="left"/>
      <w:rPr>
        <w:rFonts w:cs="Times New Roman"/>
      </w:rPr>
    </w:lvl>
    <w:lvl w:ilvl="8" w:tplc="2DB4C546">
      <w:numFmt w:val="decimal"/>
      <w:lvlText w:val=""/>
      <w:lvlJc w:val="left"/>
      <w:rPr>
        <w:rFonts w:cs="Times New Roman"/>
      </w:rPr>
    </w:lvl>
  </w:abstractNum>
  <w:abstractNum w:abstractNumId="1">
    <w:nsid w:val="00001916"/>
    <w:multiLevelType w:val="hybridMultilevel"/>
    <w:tmpl w:val="D8B2BAD8"/>
    <w:lvl w:ilvl="0" w:tplc="AAD8C786">
      <w:start w:val="5"/>
      <w:numFmt w:val="decimal"/>
      <w:lvlText w:val="%1."/>
      <w:lvlJc w:val="left"/>
      <w:rPr>
        <w:rFonts w:cs="Times New Roman"/>
      </w:rPr>
    </w:lvl>
    <w:lvl w:ilvl="1" w:tplc="F54C1934">
      <w:numFmt w:val="decimal"/>
      <w:lvlText w:val=""/>
      <w:lvlJc w:val="left"/>
      <w:rPr>
        <w:rFonts w:cs="Times New Roman"/>
      </w:rPr>
    </w:lvl>
    <w:lvl w:ilvl="2" w:tplc="3C3E75D6">
      <w:numFmt w:val="decimal"/>
      <w:lvlText w:val=""/>
      <w:lvlJc w:val="left"/>
      <w:rPr>
        <w:rFonts w:cs="Times New Roman"/>
      </w:rPr>
    </w:lvl>
    <w:lvl w:ilvl="3" w:tplc="FF82E4C2">
      <w:numFmt w:val="decimal"/>
      <w:lvlText w:val=""/>
      <w:lvlJc w:val="left"/>
      <w:rPr>
        <w:rFonts w:cs="Times New Roman"/>
      </w:rPr>
    </w:lvl>
    <w:lvl w:ilvl="4" w:tplc="A88C7B38">
      <w:numFmt w:val="decimal"/>
      <w:lvlText w:val=""/>
      <w:lvlJc w:val="left"/>
      <w:rPr>
        <w:rFonts w:cs="Times New Roman"/>
      </w:rPr>
    </w:lvl>
    <w:lvl w:ilvl="5" w:tplc="A4C6BA76">
      <w:numFmt w:val="decimal"/>
      <w:lvlText w:val=""/>
      <w:lvlJc w:val="left"/>
      <w:rPr>
        <w:rFonts w:cs="Times New Roman"/>
      </w:rPr>
    </w:lvl>
    <w:lvl w:ilvl="6" w:tplc="DBB43986">
      <w:numFmt w:val="decimal"/>
      <w:lvlText w:val=""/>
      <w:lvlJc w:val="left"/>
      <w:rPr>
        <w:rFonts w:cs="Times New Roman"/>
      </w:rPr>
    </w:lvl>
    <w:lvl w:ilvl="7" w:tplc="384AC130">
      <w:numFmt w:val="decimal"/>
      <w:lvlText w:val=""/>
      <w:lvlJc w:val="left"/>
      <w:rPr>
        <w:rFonts w:cs="Times New Roman"/>
      </w:rPr>
    </w:lvl>
    <w:lvl w:ilvl="8" w:tplc="EC6C98D8">
      <w:numFmt w:val="decimal"/>
      <w:lvlText w:val=""/>
      <w:lvlJc w:val="left"/>
      <w:rPr>
        <w:rFonts w:cs="Times New Roman"/>
      </w:rPr>
    </w:lvl>
  </w:abstractNum>
  <w:abstractNum w:abstractNumId="2">
    <w:nsid w:val="000022CD"/>
    <w:multiLevelType w:val="hybridMultilevel"/>
    <w:tmpl w:val="187EDFBC"/>
    <w:lvl w:ilvl="0" w:tplc="C73013C6">
      <w:start w:val="12"/>
      <w:numFmt w:val="decimal"/>
      <w:lvlText w:val="%1."/>
      <w:lvlJc w:val="left"/>
      <w:rPr>
        <w:rFonts w:cs="Times New Roman"/>
      </w:rPr>
    </w:lvl>
    <w:lvl w:ilvl="1" w:tplc="0D7EFDC0">
      <w:numFmt w:val="decimal"/>
      <w:lvlText w:val=""/>
      <w:lvlJc w:val="left"/>
      <w:rPr>
        <w:rFonts w:cs="Times New Roman"/>
      </w:rPr>
    </w:lvl>
    <w:lvl w:ilvl="2" w:tplc="5E2AE22C">
      <w:numFmt w:val="decimal"/>
      <w:lvlText w:val=""/>
      <w:lvlJc w:val="left"/>
      <w:rPr>
        <w:rFonts w:cs="Times New Roman"/>
      </w:rPr>
    </w:lvl>
    <w:lvl w:ilvl="3" w:tplc="6770B310">
      <w:numFmt w:val="decimal"/>
      <w:lvlText w:val=""/>
      <w:lvlJc w:val="left"/>
      <w:rPr>
        <w:rFonts w:cs="Times New Roman"/>
      </w:rPr>
    </w:lvl>
    <w:lvl w:ilvl="4" w:tplc="20C21C1E">
      <w:numFmt w:val="decimal"/>
      <w:lvlText w:val=""/>
      <w:lvlJc w:val="left"/>
      <w:rPr>
        <w:rFonts w:cs="Times New Roman"/>
      </w:rPr>
    </w:lvl>
    <w:lvl w:ilvl="5" w:tplc="1A3840F6">
      <w:numFmt w:val="decimal"/>
      <w:lvlText w:val=""/>
      <w:lvlJc w:val="left"/>
      <w:rPr>
        <w:rFonts w:cs="Times New Roman"/>
      </w:rPr>
    </w:lvl>
    <w:lvl w:ilvl="6" w:tplc="82C8AE68">
      <w:numFmt w:val="decimal"/>
      <w:lvlText w:val=""/>
      <w:lvlJc w:val="left"/>
      <w:rPr>
        <w:rFonts w:cs="Times New Roman"/>
      </w:rPr>
    </w:lvl>
    <w:lvl w:ilvl="7" w:tplc="7848E138">
      <w:numFmt w:val="decimal"/>
      <w:lvlText w:val=""/>
      <w:lvlJc w:val="left"/>
      <w:rPr>
        <w:rFonts w:cs="Times New Roman"/>
      </w:rPr>
    </w:lvl>
    <w:lvl w:ilvl="8" w:tplc="C1E28948">
      <w:numFmt w:val="decimal"/>
      <w:lvlText w:val=""/>
      <w:lvlJc w:val="left"/>
      <w:rPr>
        <w:rFonts w:cs="Times New Roman"/>
      </w:rPr>
    </w:lvl>
  </w:abstractNum>
  <w:abstractNum w:abstractNumId="3">
    <w:nsid w:val="0000261E"/>
    <w:multiLevelType w:val="hybridMultilevel"/>
    <w:tmpl w:val="092E64F8"/>
    <w:lvl w:ilvl="0" w:tplc="E78EC2DE">
      <w:start w:val="2"/>
      <w:numFmt w:val="decimal"/>
      <w:lvlText w:val="%1."/>
      <w:lvlJc w:val="left"/>
      <w:rPr>
        <w:rFonts w:cs="Times New Roman"/>
      </w:rPr>
    </w:lvl>
    <w:lvl w:ilvl="1" w:tplc="391AF9BA">
      <w:numFmt w:val="decimal"/>
      <w:lvlText w:val=""/>
      <w:lvlJc w:val="left"/>
      <w:rPr>
        <w:rFonts w:cs="Times New Roman"/>
      </w:rPr>
    </w:lvl>
    <w:lvl w:ilvl="2" w:tplc="FA2AC712">
      <w:numFmt w:val="decimal"/>
      <w:lvlText w:val=""/>
      <w:lvlJc w:val="left"/>
      <w:rPr>
        <w:rFonts w:cs="Times New Roman"/>
      </w:rPr>
    </w:lvl>
    <w:lvl w:ilvl="3" w:tplc="ACEC5646">
      <w:numFmt w:val="decimal"/>
      <w:lvlText w:val=""/>
      <w:lvlJc w:val="left"/>
      <w:rPr>
        <w:rFonts w:cs="Times New Roman"/>
      </w:rPr>
    </w:lvl>
    <w:lvl w:ilvl="4" w:tplc="38A68682">
      <w:numFmt w:val="decimal"/>
      <w:lvlText w:val=""/>
      <w:lvlJc w:val="left"/>
      <w:rPr>
        <w:rFonts w:cs="Times New Roman"/>
      </w:rPr>
    </w:lvl>
    <w:lvl w:ilvl="5" w:tplc="C5C2388E">
      <w:numFmt w:val="decimal"/>
      <w:lvlText w:val=""/>
      <w:lvlJc w:val="left"/>
      <w:rPr>
        <w:rFonts w:cs="Times New Roman"/>
      </w:rPr>
    </w:lvl>
    <w:lvl w:ilvl="6" w:tplc="0B843E68">
      <w:numFmt w:val="decimal"/>
      <w:lvlText w:val=""/>
      <w:lvlJc w:val="left"/>
      <w:rPr>
        <w:rFonts w:cs="Times New Roman"/>
      </w:rPr>
    </w:lvl>
    <w:lvl w:ilvl="7" w:tplc="7AEC281A">
      <w:numFmt w:val="decimal"/>
      <w:lvlText w:val=""/>
      <w:lvlJc w:val="left"/>
      <w:rPr>
        <w:rFonts w:cs="Times New Roman"/>
      </w:rPr>
    </w:lvl>
    <w:lvl w:ilvl="8" w:tplc="DAAEE348">
      <w:numFmt w:val="decimal"/>
      <w:lvlText w:val=""/>
      <w:lvlJc w:val="left"/>
      <w:rPr>
        <w:rFonts w:cs="Times New Roman"/>
      </w:rPr>
    </w:lvl>
  </w:abstractNum>
  <w:abstractNum w:abstractNumId="4">
    <w:nsid w:val="0000366B"/>
    <w:multiLevelType w:val="hybridMultilevel"/>
    <w:tmpl w:val="D99835D8"/>
    <w:lvl w:ilvl="0" w:tplc="E826ABD6">
      <w:start w:val="1"/>
      <w:numFmt w:val="bullet"/>
      <w:lvlText w:val="−"/>
      <w:lvlJc w:val="left"/>
    </w:lvl>
    <w:lvl w:ilvl="1" w:tplc="D2DCDF30">
      <w:start w:val="2"/>
      <w:numFmt w:val="decimal"/>
      <w:lvlText w:val="%2."/>
      <w:lvlJc w:val="left"/>
      <w:rPr>
        <w:rFonts w:cs="Times New Roman"/>
      </w:rPr>
    </w:lvl>
    <w:lvl w:ilvl="2" w:tplc="C520DA36">
      <w:numFmt w:val="decimal"/>
      <w:lvlText w:val=""/>
      <w:lvlJc w:val="left"/>
      <w:rPr>
        <w:rFonts w:cs="Times New Roman"/>
      </w:rPr>
    </w:lvl>
    <w:lvl w:ilvl="3" w:tplc="E676CE98">
      <w:numFmt w:val="decimal"/>
      <w:lvlText w:val=""/>
      <w:lvlJc w:val="left"/>
      <w:rPr>
        <w:rFonts w:cs="Times New Roman"/>
      </w:rPr>
    </w:lvl>
    <w:lvl w:ilvl="4" w:tplc="3BD4804A">
      <w:numFmt w:val="decimal"/>
      <w:lvlText w:val=""/>
      <w:lvlJc w:val="left"/>
      <w:rPr>
        <w:rFonts w:cs="Times New Roman"/>
      </w:rPr>
    </w:lvl>
    <w:lvl w:ilvl="5" w:tplc="3E1E5368">
      <w:numFmt w:val="decimal"/>
      <w:lvlText w:val=""/>
      <w:lvlJc w:val="left"/>
      <w:rPr>
        <w:rFonts w:cs="Times New Roman"/>
      </w:rPr>
    </w:lvl>
    <w:lvl w:ilvl="6" w:tplc="26B6888C">
      <w:numFmt w:val="decimal"/>
      <w:lvlText w:val=""/>
      <w:lvlJc w:val="left"/>
      <w:rPr>
        <w:rFonts w:cs="Times New Roman"/>
      </w:rPr>
    </w:lvl>
    <w:lvl w:ilvl="7" w:tplc="08CCC1F6">
      <w:numFmt w:val="decimal"/>
      <w:lvlText w:val=""/>
      <w:lvlJc w:val="left"/>
      <w:rPr>
        <w:rFonts w:cs="Times New Roman"/>
      </w:rPr>
    </w:lvl>
    <w:lvl w:ilvl="8" w:tplc="70F4A2EA">
      <w:numFmt w:val="decimal"/>
      <w:lvlText w:val=""/>
      <w:lvlJc w:val="left"/>
      <w:rPr>
        <w:rFonts w:cs="Times New Roman"/>
      </w:rPr>
    </w:lvl>
  </w:abstractNum>
  <w:abstractNum w:abstractNumId="5">
    <w:nsid w:val="0000489C"/>
    <w:multiLevelType w:val="hybridMultilevel"/>
    <w:tmpl w:val="678E1EE4"/>
    <w:lvl w:ilvl="0" w:tplc="9612B382">
      <w:start w:val="4"/>
      <w:numFmt w:val="decimal"/>
      <w:lvlText w:val="%1."/>
      <w:lvlJc w:val="left"/>
      <w:rPr>
        <w:rFonts w:cs="Times New Roman"/>
      </w:rPr>
    </w:lvl>
    <w:lvl w:ilvl="1" w:tplc="F5C87F58">
      <w:numFmt w:val="decimal"/>
      <w:lvlText w:val=""/>
      <w:lvlJc w:val="left"/>
      <w:rPr>
        <w:rFonts w:cs="Times New Roman"/>
      </w:rPr>
    </w:lvl>
    <w:lvl w:ilvl="2" w:tplc="E0C6B906">
      <w:numFmt w:val="decimal"/>
      <w:lvlText w:val=""/>
      <w:lvlJc w:val="left"/>
      <w:rPr>
        <w:rFonts w:cs="Times New Roman"/>
      </w:rPr>
    </w:lvl>
    <w:lvl w:ilvl="3" w:tplc="BDA4F27E">
      <w:numFmt w:val="decimal"/>
      <w:lvlText w:val=""/>
      <w:lvlJc w:val="left"/>
      <w:rPr>
        <w:rFonts w:cs="Times New Roman"/>
      </w:rPr>
    </w:lvl>
    <w:lvl w:ilvl="4" w:tplc="5C98AF68">
      <w:numFmt w:val="decimal"/>
      <w:lvlText w:val=""/>
      <w:lvlJc w:val="left"/>
      <w:rPr>
        <w:rFonts w:cs="Times New Roman"/>
      </w:rPr>
    </w:lvl>
    <w:lvl w:ilvl="5" w:tplc="D42AEAA8">
      <w:numFmt w:val="decimal"/>
      <w:lvlText w:val=""/>
      <w:lvlJc w:val="left"/>
      <w:rPr>
        <w:rFonts w:cs="Times New Roman"/>
      </w:rPr>
    </w:lvl>
    <w:lvl w:ilvl="6" w:tplc="DD5E140C">
      <w:numFmt w:val="decimal"/>
      <w:lvlText w:val=""/>
      <w:lvlJc w:val="left"/>
      <w:rPr>
        <w:rFonts w:cs="Times New Roman"/>
      </w:rPr>
    </w:lvl>
    <w:lvl w:ilvl="7" w:tplc="5EDED362">
      <w:numFmt w:val="decimal"/>
      <w:lvlText w:val=""/>
      <w:lvlJc w:val="left"/>
      <w:rPr>
        <w:rFonts w:cs="Times New Roman"/>
      </w:rPr>
    </w:lvl>
    <w:lvl w:ilvl="8" w:tplc="FD0A1480">
      <w:numFmt w:val="decimal"/>
      <w:lvlText w:val=""/>
      <w:lvlJc w:val="left"/>
      <w:rPr>
        <w:rFonts w:cs="Times New Roman"/>
      </w:rPr>
    </w:lvl>
  </w:abstractNum>
  <w:abstractNum w:abstractNumId="6">
    <w:nsid w:val="00005E9D"/>
    <w:multiLevelType w:val="hybridMultilevel"/>
    <w:tmpl w:val="BE38F48E"/>
    <w:lvl w:ilvl="0" w:tplc="6ED42F68">
      <w:start w:val="3"/>
      <w:numFmt w:val="decimal"/>
      <w:lvlText w:val="%1."/>
      <w:lvlJc w:val="left"/>
      <w:rPr>
        <w:rFonts w:cs="Times New Roman"/>
      </w:rPr>
    </w:lvl>
    <w:lvl w:ilvl="1" w:tplc="FA74C112">
      <w:numFmt w:val="decimal"/>
      <w:lvlText w:val=""/>
      <w:lvlJc w:val="left"/>
      <w:rPr>
        <w:rFonts w:cs="Times New Roman"/>
      </w:rPr>
    </w:lvl>
    <w:lvl w:ilvl="2" w:tplc="8BAA8606">
      <w:numFmt w:val="decimal"/>
      <w:lvlText w:val=""/>
      <w:lvlJc w:val="left"/>
      <w:rPr>
        <w:rFonts w:cs="Times New Roman"/>
      </w:rPr>
    </w:lvl>
    <w:lvl w:ilvl="3" w:tplc="13586CDE">
      <w:numFmt w:val="decimal"/>
      <w:lvlText w:val=""/>
      <w:lvlJc w:val="left"/>
      <w:rPr>
        <w:rFonts w:cs="Times New Roman"/>
      </w:rPr>
    </w:lvl>
    <w:lvl w:ilvl="4" w:tplc="FAF89DC4">
      <w:numFmt w:val="decimal"/>
      <w:lvlText w:val=""/>
      <w:lvlJc w:val="left"/>
      <w:rPr>
        <w:rFonts w:cs="Times New Roman"/>
      </w:rPr>
    </w:lvl>
    <w:lvl w:ilvl="5" w:tplc="EEFE2B16">
      <w:numFmt w:val="decimal"/>
      <w:lvlText w:val=""/>
      <w:lvlJc w:val="left"/>
      <w:rPr>
        <w:rFonts w:cs="Times New Roman"/>
      </w:rPr>
    </w:lvl>
    <w:lvl w:ilvl="6" w:tplc="7114AAA8">
      <w:numFmt w:val="decimal"/>
      <w:lvlText w:val=""/>
      <w:lvlJc w:val="left"/>
      <w:rPr>
        <w:rFonts w:cs="Times New Roman"/>
      </w:rPr>
    </w:lvl>
    <w:lvl w:ilvl="7" w:tplc="73E6A6DC">
      <w:numFmt w:val="decimal"/>
      <w:lvlText w:val=""/>
      <w:lvlJc w:val="left"/>
      <w:rPr>
        <w:rFonts w:cs="Times New Roman"/>
      </w:rPr>
    </w:lvl>
    <w:lvl w:ilvl="8" w:tplc="DBD04410">
      <w:numFmt w:val="decimal"/>
      <w:lvlText w:val=""/>
      <w:lvlJc w:val="left"/>
      <w:rPr>
        <w:rFonts w:cs="Times New Roman"/>
      </w:rPr>
    </w:lvl>
  </w:abstractNum>
  <w:abstractNum w:abstractNumId="7">
    <w:nsid w:val="00006172"/>
    <w:multiLevelType w:val="hybridMultilevel"/>
    <w:tmpl w:val="FBB887EC"/>
    <w:lvl w:ilvl="0" w:tplc="EAF4219C">
      <w:start w:val="6"/>
      <w:numFmt w:val="decimal"/>
      <w:lvlText w:val="%1."/>
      <w:lvlJc w:val="left"/>
      <w:rPr>
        <w:rFonts w:cs="Times New Roman"/>
      </w:rPr>
    </w:lvl>
    <w:lvl w:ilvl="1" w:tplc="CCA44686">
      <w:numFmt w:val="decimal"/>
      <w:lvlText w:val=""/>
      <w:lvlJc w:val="left"/>
      <w:rPr>
        <w:rFonts w:cs="Times New Roman"/>
      </w:rPr>
    </w:lvl>
    <w:lvl w:ilvl="2" w:tplc="FEEC3796">
      <w:numFmt w:val="decimal"/>
      <w:lvlText w:val=""/>
      <w:lvlJc w:val="left"/>
      <w:rPr>
        <w:rFonts w:cs="Times New Roman"/>
      </w:rPr>
    </w:lvl>
    <w:lvl w:ilvl="3" w:tplc="C024D486">
      <w:numFmt w:val="decimal"/>
      <w:lvlText w:val=""/>
      <w:lvlJc w:val="left"/>
      <w:rPr>
        <w:rFonts w:cs="Times New Roman"/>
      </w:rPr>
    </w:lvl>
    <w:lvl w:ilvl="4" w:tplc="9CAE34B2">
      <w:numFmt w:val="decimal"/>
      <w:lvlText w:val=""/>
      <w:lvlJc w:val="left"/>
      <w:rPr>
        <w:rFonts w:cs="Times New Roman"/>
      </w:rPr>
    </w:lvl>
    <w:lvl w:ilvl="5" w:tplc="F0022A82">
      <w:numFmt w:val="decimal"/>
      <w:lvlText w:val=""/>
      <w:lvlJc w:val="left"/>
      <w:rPr>
        <w:rFonts w:cs="Times New Roman"/>
      </w:rPr>
    </w:lvl>
    <w:lvl w:ilvl="6" w:tplc="1158E2EC">
      <w:numFmt w:val="decimal"/>
      <w:lvlText w:val=""/>
      <w:lvlJc w:val="left"/>
      <w:rPr>
        <w:rFonts w:cs="Times New Roman"/>
      </w:rPr>
    </w:lvl>
    <w:lvl w:ilvl="7" w:tplc="FDCE7422">
      <w:numFmt w:val="decimal"/>
      <w:lvlText w:val=""/>
      <w:lvlJc w:val="left"/>
      <w:rPr>
        <w:rFonts w:cs="Times New Roman"/>
      </w:rPr>
    </w:lvl>
    <w:lvl w:ilvl="8" w:tplc="B8BC9660">
      <w:numFmt w:val="decimal"/>
      <w:lvlText w:val=""/>
      <w:lvlJc w:val="left"/>
      <w:rPr>
        <w:rFonts w:cs="Times New Roman"/>
      </w:rPr>
    </w:lvl>
  </w:abstractNum>
  <w:abstractNum w:abstractNumId="8">
    <w:nsid w:val="00007DD1"/>
    <w:multiLevelType w:val="hybridMultilevel"/>
    <w:tmpl w:val="28BE841E"/>
    <w:lvl w:ilvl="0" w:tplc="03A4EB6A">
      <w:numFmt w:val="decimal"/>
      <w:lvlText w:val="%1."/>
      <w:lvlJc w:val="left"/>
      <w:rPr>
        <w:rFonts w:cs="Times New Roman"/>
      </w:rPr>
    </w:lvl>
    <w:lvl w:ilvl="1" w:tplc="D766E24C">
      <w:start w:val="1"/>
      <w:numFmt w:val="bullet"/>
      <w:lvlText w:val="в"/>
      <w:lvlJc w:val="left"/>
    </w:lvl>
    <w:lvl w:ilvl="2" w:tplc="15A4A988">
      <w:numFmt w:val="decimal"/>
      <w:lvlText w:val=""/>
      <w:lvlJc w:val="left"/>
      <w:rPr>
        <w:rFonts w:cs="Times New Roman"/>
      </w:rPr>
    </w:lvl>
    <w:lvl w:ilvl="3" w:tplc="77182E18">
      <w:numFmt w:val="decimal"/>
      <w:lvlText w:val=""/>
      <w:lvlJc w:val="left"/>
      <w:rPr>
        <w:rFonts w:cs="Times New Roman"/>
      </w:rPr>
    </w:lvl>
    <w:lvl w:ilvl="4" w:tplc="D79E47B0">
      <w:numFmt w:val="decimal"/>
      <w:lvlText w:val=""/>
      <w:lvlJc w:val="left"/>
      <w:rPr>
        <w:rFonts w:cs="Times New Roman"/>
      </w:rPr>
    </w:lvl>
    <w:lvl w:ilvl="5" w:tplc="86DC4684">
      <w:numFmt w:val="decimal"/>
      <w:lvlText w:val=""/>
      <w:lvlJc w:val="left"/>
      <w:rPr>
        <w:rFonts w:cs="Times New Roman"/>
      </w:rPr>
    </w:lvl>
    <w:lvl w:ilvl="6" w:tplc="B2EECBDE">
      <w:numFmt w:val="decimal"/>
      <w:lvlText w:val=""/>
      <w:lvlJc w:val="left"/>
      <w:rPr>
        <w:rFonts w:cs="Times New Roman"/>
      </w:rPr>
    </w:lvl>
    <w:lvl w:ilvl="7" w:tplc="7FE288EC">
      <w:numFmt w:val="decimal"/>
      <w:lvlText w:val=""/>
      <w:lvlJc w:val="left"/>
      <w:rPr>
        <w:rFonts w:cs="Times New Roman"/>
      </w:rPr>
    </w:lvl>
    <w:lvl w:ilvl="8" w:tplc="5CD84532">
      <w:numFmt w:val="decimal"/>
      <w:lvlText w:val=""/>
      <w:lvlJc w:val="left"/>
      <w:rPr>
        <w:rFonts w:cs="Times New Roman"/>
      </w:rPr>
    </w:lvl>
  </w:abstractNum>
  <w:abstractNum w:abstractNumId="9">
    <w:nsid w:val="00007EB7"/>
    <w:multiLevelType w:val="hybridMultilevel"/>
    <w:tmpl w:val="54DA95B6"/>
    <w:lvl w:ilvl="0" w:tplc="D7AC721A">
      <w:start w:val="1"/>
      <w:numFmt w:val="bullet"/>
      <w:lvlText w:val="−"/>
      <w:lvlJc w:val="left"/>
    </w:lvl>
    <w:lvl w:ilvl="1" w:tplc="B9AEFF7C">
      <w:start w:val="3"/>
      <w:numFmt w:val="decimal"/>
      <w:lvlText w:val="%2."/>
      <w:lvlJc w:val="left"/>
      <w:rPr>
        <w:rFonts w:cs="Times New Roman"/>
      </w:rPr>
    </w:lvl>
    <w:lvl w:ilvl="2" w:tplc="EBFA6FB4">
      <w:numFmt w:val="decimal"/>
      <w:lvlText w:val=""/>
      <w:lvlJc w:val="left"/>
      <w:rPr>
        <w:rFonts w:cs="Times New Roman"/>
      </w:rPr>
    </w:lvl>
    <w:lvl w:ilvl="3" w:tplc="BB183E84">
      <w:numFmt w:val="decimal"/>
      <w:lvlText w:val=""/>
      <w:lvlJc w:val="left"/>
      <w:rPr>
        <w:rFonts w:cs="Times New Roman"/>
      </w:rPr>
    </w:lvl>
    <w:lvl w:ilvl="4" w:tplc="DADE09E4">
      <w:numFmt w:val="decimal"/>
      <w:lvlText w:val=""/>
      <w:lvlJc w:val="left"/>
      <w:rPr>
        <w:rFonts w:cs="Times New Roman"/>
      </w:rPr>
    </w:lvl>
    <w:lvl w:ilvl="5" w:tplc="B9B03C68">
      <w:numFmt w:val="decimal"/>
      <w:lvlText w:val=""/>
      <w:lvlJc w:val="left"/>
      <w:rPr>
        <w:rFonts w:cs="Times New Roman"/>
      </w:rPr>
    </w:lvl>
    <w:lvl w:ilvl="6" w:tplc="BFCEBEA4">
      <w:numFmt w:val="decimal"/>
      <w:lvlText w:val=""/>
      <w:lvlJc w:val="left"/>
      <w:rPr>
        <w:rFonts w:cs="Times New Roman"/>
      </w:rPr>
    </w:lvl>
    <w:lvl w:ilvl="7" w:tplc="3DDC90B0">
      <w:numFmt w:val="decimal"/>
      <w:lvlText w:val=""/>
      <w:lvlJc w:val="left"/>
      <w:rPr>
        <w:rFonts w:cs="Times New Roman"/>
      </w:rPr>
    </w:lvl>
    <w:lvl w:ilvl="8" w:tplc="145A26B6">
      <w:numFmt w:val="decimal"/>
      <w:lvlText w:val=""/>
      <w:lvlJc w:val="left"/>
      <w:rPr>
        <w:rFonts w:cs="Times New Roman"/>
      </w:rPr>
    </w:lvl>
  </w:abstractNum>
  <w:abstractNum w:abstractNumId="10">
    <w:nsid w:val="51E870CF"/>
    <w:multiLevelType w:val="hybridMultilevel"/>
    <w:tmpl w:val="610A101C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D7317F"/>
    <w:multiLevelType w:val="hybridMultilevel"/>
    <w:tmpl w:val="4BB49D20"/>
    <w:lvl w:ilvl="0" w:tplc="9496CC4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0"/>
  </w:num>
  <w:num w:numId="5">
    <w:abstractNumId w:val="11"/>
  </w:num>
  <w:num w:numId="6">
    <w:abstractNumId w:val="8"/>
  </w:num>
  <w:num w:numId="7">
    <w:abstractNumId w:val="3"/>
  </w:num>
  <w:num w:numId="8">
    <w:abstractNumId w:val="6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F07"/>
    <w:rsid w:val="000040AF"/>
    <w:rsid w:val="00031AA1"/>
    <w:rsid w:val="000C0097"/>
    <w:rsid w:val="000C7A42"/>
    <w:rsid w:val="0013032E"/>
    <w:rsid w:val="00131548"/>
    <w:rsid w:val="0016667C"/>
    <w:rsid w:val="00167725"/>
    <w:rsid w:val="00172653"/>
    <w:rsid w:val="00185956"/>
    <w:rsid w:val="00194B95"/>
    <w:rsid w:val="001A5D8D"/>
    <w:rsid w:val="001A64FC"/>
    <w:rsid w:val="001E0614"/>
    <w:rsid w:val="00260FFB"/>
    <w:rsid w:val="002A2A76"/>
    <w:rsid w:val="002A7C09"/>
    <w:rsid w:val="002B19A1"/>
    <w:rsid w:val="003271C0"/>
    <w:rsid w:val="003332B1"/>
    <w:rsid w:val="00362420"/>
    <w:rsid w:val="00365C41"/>
    <w:rsid w:val="0039103C"/>
    <w:rsid w:val="00425360"/>
    <w:rsid w:val="00445A64"/>
    <w:rsid w:val="00455559"/>
    <w:rsid w:val="00481D25"/>
    <w:rsid w:val="005154C8"/>
    <w:rsid w:val="005637CF"/>
    <w:rsid w:val="00575B35"/>
    <w:rsid w:val="00605D7F"/>
    <w:rsid w:val="00660EF1"/>
    <w:rsid w:val="00674F04"/>
    <w:rsid w:val="006C0E57"/>
    <w:rsid w:val="006E5BD1"/>
    <w:rsid w:val="006F37D3"/>
    <w:rsid w:val="00701C61"/>
    <w:rsid w:val="00735ABB"/>
    <w:rsid w:val="00740409"/>
    <w:rsid w:val="007A4473"/>
    <w:rsid w:val="007B11A9"/>
    <w:rsid w:val="007F0307"/>
    <w:rsid w:val="008072DB"/>
    <w:rsid w:val="008165AD"/>
    <w:rsid w:val="00860D27"/>
    <w:rsid w:val="00870878"/>
    <w:rsid w:val="00874AE9"/>
    <w:rsid w:val="00884EAB"/>
    <w:rsid w:val="009631F5"/>
    <w:rsid w:val="009C359B"/>
    <w:rsid w:val="009F218B"/>
    <w:rsid w:val="00A24B04"/>
    <w:rsid w:val="00A66F07"/>
    <w:rsid w:val="00A92468"/>
    <w:rsid w:val="00AC02E4"/>
    <w:rsid w:val="00AD371F"/>
    <w:rsid w:val="00AD5599"/>
    <w:rsid w:val="00AD6401"/>
    <w:rsid w:val="00AE6503"/>
    <w:rsid w:val="00B04DBA"/>
    <w:rsid w:val="00B17A15"/>
    <w:rsid w:val="00B653C3"/>
    <w:rsid w:val="00B7606D"/>
    <w:rsid w:val="00B92D07"/>
    <w:rsid w:val="00B95E80"/>
    <w:rsid w:val="00B96298"/>
    <w:rsid w:val="00BA7C02"/>
    <w:rsid w:val="00BB475B"/>
    <w:rsid w:val="00BB621F"/>
    <w:rsid w:val="00C0605A"/>
    <w:rsid w:val="00C513E5"/>
    <w:rsid w:val="00C55F7F"/>
    <w:rsid w:val="00C6483C"/>
    <w:rsid w:val="00CB08CC"/>
    <w:rsid w:val="00CC46A7"/>
    <w:rsid w:val="00CF3080"/>
    <w:rsid w:val="00CF7C58"/>
    <w:rsid w:val="00D2094D"/>
    <w:rsid w:val="00D50914"/>
    <w:rsid w:val="00DD5819"/>
    <w:rsid w:val="00DE0293"/>
    <w:rsid w:val="00DE3CA0"/>
    <w:rsid w:val="00E05318"/>
    <w:rsid w:val="00E355E8"/>
    <w:rsid w:val="00E356BD"/>
    <w:rsid w:val="00E64EF6"/>
    <w:rsid w:val="00EA1393"/>
    <w:rsid w:val="00EF4707"/>
    <w:rsid w:val="00EF47E0"/>
    <w:rsid w:val="00F22AF9"/>
    <w:rsid w:val="00F45C83"/>
    <w:rsid w:val="00FD1564"/>
    <w:rsid w:val="00FE0452"/>
    <w:rsid w:val="00FE378A"/>
    <w:rsid w:val="00FF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DBA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66F07"/>
    <w:pPr>
      <w:ind w:left="720"/>
      <w:contextualSpacing/>
    </w:pPr>
  </w:style>
  <w:style w:type="table" w:styleId="TableGrid">
    <w:name w:val="Table Grid"/>
    <w:basedOn w:val="TableNormal"/>
    <w:uiPriority w:val="99"/>
    <w:rsid w:val="00A66F07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A66F0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66F07"/>
    <w:rPr>
      <w:rFonts w:ascii="Times New Roman" w:hAnsi="Times New Roman" w:cs="Times New Roman"/>
      <w:lang w:eastAsia="ru-RU"/>
    </w:rPr>
  </w:style>
  <w:style w:type="paragraph" w:styleId="Header">
    <w:name w:val="header"/>
    <w:basedOn w:val="Normal"/>
    <w:link w:val="HeaderChar"/>
    <w:uiPriority w:val="99"/>
    <w:rsid w:val="0013032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3032E"/>
    <w:rPr>
      <w:rFonts w:ascii="Times New Roman" w:hAnsi="Times New Roman" w:cs="Times New Roman"/>
      <w:lang w:eastAsia="ru-RU"/>
    </w:rPr>
  </w:style>
  <w:style w:type="paragraph" w:styleId="NoSpacing">
    <w:name w:val="No Spacing"/>
    <w:uiPriority w:val="99"/>
    <w:qFormat/>
    <w:rsid w:val="001E0614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09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094D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7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609</TotalTime>
  <Pages>28</Pages>
  <Words>6506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2021-07-22T03:20:00Z</cp:lastPrinted>
  <dcterms:created xsi:type="dcterms:W3CDTF">2020-11-22T15:09:00Z</dcterms:created>
  <dcterms:modified xsi:type="dcterms:W3CDTF">2021-07-26T08:03:00Z</dcterms:modified>
</cp:coreProperties>
</file>